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ED5" w:rsidRDefault="00FB2B03">
      <w:pPr>
        <w:rPr>
          <w:noProof/>
        </w:rPr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page">
                  <wp:posOffset>454660</wp:posOffset>
                </wp:positionH>
                <wp:positionV relativeFrom="page">
                  <wp:posOffset>588645</wp:posOffset>
                </wp:positionV>
                <wp:extent cx="6839585" cy="1012190"/>
                <wp:effectExtent l="16510" t="17145" r="20955" b="18415"/>
                <wp:wrapNone/>
                <wp:docPr id="5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9585" cy="1012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6666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5.8pt;margin-top:46.35pt;width:538.55pt;height:79.7pt;z-index: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" strokecolor="#663" strokeweight="2pt"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page">
                  <wp:posOffset>454660</wp:posOffset>
                </wp:positionH>
                <wp:positionV relativeFrom="page">
                  <wp:posOffset>362585</wp:posOffset>
                </wp:positionV>
                <wp:extent cx="6864350" cy="226060"/>
                <wp:effectExtent l="0" t="635" r="0" b="1905"/>
                <wp:wrapNone/>
                <wp:docPr id="52" name="RE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4350" cy="226060"/>
                        </a:xfrm>
                        <a:prstGeom prst="rect">
                          <a:avLst/>
                        </a:prstGeom>
                        <a:solidFill>
                          <a:srgbClr val="E1E1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6666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 2" o:spid="_x0000_s1026" style="position:absolute;margin-left:35.8pt;margin-top:28.55pt;width:540.5pt;height:17.8pt;z-index: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" fillcolor="#e1e1d7" stroked="f" strokecolor="#663" strokeweight="0"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page">
                  <wp:posOffset>2070735</wp:posOffset>
                </wp:positionH>
                <wp:positionV relativeFrom="page">
                  <wp:posOffset>966470</wp:posOffset>
                </wp:positionV>
                <wp:extent cx="4813300" cy="685800"/>
                <wp:effectExtent l="3810" t="4445" r="2540" b="0"/>
                <wp:wrapNone/>
                <wp:docPr id="5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4F1E" w:rsidRPr="00F94F1E" w:rsidRDefault="00543043" w:rsidP="00543043">
                            <w:pPr>
                              <w:pStyle w:val="Masthead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F94F1E">
                              <w:rPr>
                                <w:sz w:val="40"/>
                                <w:szCs w:val="40"/>
                              </w:rPr>
                              <w:t>Tav</w:t>
                            </w:r>
                            <w:r w:rsidR="00F94F1E" w:rsidRPr="00F94F1E">
                              <w:rPr>
                                <w:sz w:val="40"/>
                                <w:szCs w:val="40"/>
                              </w:rPr>
                              <w:t>s’ Topics</w:t>
                            </w:r>
                          </w:p>
                          <w:p w:rsidR="009C4ED5" w:rsidRPr="00F94F1E" w:rsidRDefault="00F94F1E" w:rsidP="00543043">
                            <w:pPr>
                              <w:pStyle w:val="Masthead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94F1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94F1E">
                              <w:rPr>
                                <w:i/>
                                <w:sz w:val="28"/>
                                <w:szCs w:val="28"/>
                              </w:rPr>
                              <w:t>The new Taverners News &amp; Review</w:t>
                            </w:r>
                            <w:r w:rsidR="00454824" w:rsidRPr="00F94F1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63.05pt;margin-top:76.1pt;width:379pt;height:54pt;z-index: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" filled="f" stroked="f" strokecolor="white">
                <v:textbox inset="0,0,0,0">
                  <w:txbxContent>
                    <w:p w:rsidR="00F94F1E" w:rsidRPr="00F94F1E" w:rsidRDefault="00543043" w:rsidP="00543043">
                      <w:pPr>
                        <w:pStyle w:val="Masthead"/>
                        <w:jc w:val="center"/>
                        <w:rPr>
                          <w:sz w:val="40"/>
                          <w:szCs w:val="40"/>
                        </w:rPr>
                      </w:pPr>
                      <w:r w:rsidRPr="00F94F1E">
                        <w:rPr>
                          <w:sz w:val="40"/>
                          <w:szCs w:val="40"/>
                        </w:rPr>
                        <w:t>Tav</w:t>
                      </w:r>
                      <w:r w:rsidR="00F94F1E" w:rsidRPr="00F94F1E">
                        <w:rPr>
                          <w:sz w:val="40"/>
                          <w:szCs w:val="40"/>
                        </w:rPr>
                        <w:t>s’ Topics</w:t>
                      </w:r>
                    </w:p>
                    <w:p w:rsidR="009C4ED5" w:rsidRPr="00F94F1E" w:rsidRDefault="00F94F1E" w:rsidP="00543043">
                      <w:pPr>
                        <w:pStyle w:val="Masthead"/>
                        <w:jc w:val="center"/>
                        <w:rPr>
                          <w:sz w:val="28"/>
                          <w:szCs w:val="28"/>
                        </w:rPr>
                      </w:pPr>
                      <w:r w:rsidRPr="00F94F1E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94F1E">
                        <w:rPr>
                          <w:i/>
                          <w:sz w:val="28"/>
                          <w:szCs w:val="28"/>
                        </w:rPr>
                        <w:t>The new Taverners News &amp; Review</w:t>
                      </w:r>
                      <w:r w:rsidR="00454824" w:rsidRPr="00F94F1E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C4ED5" w:rsidRDefault="009C4ED5">
      <w:pPr>
        <w:rPr>
          <w:noProof/>
        </w:rPr>
      </w:pPr>
    </w:p>
    <w:p w:rsidR="009C4ED5" w:rsidRDefault="00FB2B03">
      <w:pPr>
        <w:rPr>
          <w:noProof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>
                <wp:simplePos x="0" y="0"/>
                <wp:positionH relativeFrom="page">
                  <wp:posOffset>454660</wp:posOffset>
                </wp:positionH>
                <wp:positionV relativeFrom="page">
                  <wp:posOffset>1311910</wp:posOffset>
                </wp:positionV>
                <wp:extent cx="1485900" cy="9156700"/>
                <wp:effectExtent l="0" t="0" r="2540" b="0"/>
                <wp:wrapNone/>
                <wp:docPr id="50" name="DO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9156700"/>
                        </a:xfrm>
                        <a:prstGeom prst="rect">
                          <a:avLst/>
                        </a:prstGeom>
                        <a:solidFill>
                          <a:srgbClr val="6666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M 1" o:spid="_x0000_s1026" style="position:absolute;margin-left:35.8pt;margin-top:103.3pt;width:117pt;height:721pt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" fillcolor="#663" stroked="f" strokeweight="0">
                <w10:wrap anchorx="page" anchory="page"/>
              </v:rect>
            </w:pict>
          </mc:Fallback>
        </mc:AlternateContent>
      </w:r>
    </w:p>
    <w:p w:rsidR="009C4ED5" w:rsidRDefault="009C4ED5">
      <w:pPr>
        <w:rPr>
          <w:noProof/>
        </w:rPr>
      </w:pPr>
    </w:p>
    <w:p w:rsidR="009C4ED5" w:rsidRDefault="009C4ED5">
      <w:pPr>
        <w:rPr>
          <w:noProof/>
        </w:rPr>
      </w:pPr>
    </w:p>
    <w:p w:rsidR="009C4ED5" w:rsidRDefault="009C4ED5">
      <w:pPr>
        <w:rPr>
          <w:noProof/>
        </w:rPr>
      </w:pPr>
    </w:p>
    <w:tbl>
      <w:tblPr>
        <w:tblpPr w:leftFromText="180" w:rightFromText="180" w:vertAnchor="text" w:horzAnchor="page" w:tblpX="3718" w:tblpY="103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551"/>
        <w:gridCol w:w="2639"/>
      </w:tblGrid>
      <w:tr w:rsidR="00C8401C" w:rsidTr="00C8401C">
        <w:tc>
          <w:tcPr>
            <w:tcW w:w="2093" w:type="dxa"/>
          </w:tcPr>
          <w:p w:rsidR="00C8401C" w:rsidRPr="00DC7CB6" w:rsidRDefault="00C8401C" w:rsidP="00C8401C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Thurs 2 January</w:t>
            </w:r>
          </w:p>
        </w:tc>
        <w:tc>
          <w:tcPr>
            <w:tcW w:w="2551" w:type="dxa"/>
          </w:tcPr>
          <w:p w:rsidR="00C8401C" w:rsidRPr="00DC7CB6" w:rsidRDefault="00C8401C" w:rsidP="00C8401C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Training</w:t>
            </w:r>
          </w:p>
        </w:tc>
        <w:tc>
          <w:tcPr>
            <w:tcW w:w="2639" w:type="dxa"/>
          </w:tcPr>
          <w:p w:rsidR="00C8401C" w:rsidRPr="00DC7CB6" w:rsidRDefault="00C8401C" w:rsidP="00C8401C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Copleston 8pm</w:t>
            </w:r>
          </w:p>
        </w:tc>
      </w:tr>
      <w:tr w:rsidR="00C8401C" w:rsidTr="00C8401C">
        <w:tc>
          <w:tcPr>
            <w:tcW w:w="2093" w:type="dxa"/>
          </w:tcPr>
          <w:p w:rsidR="00C8401C" w:rsidRPr="00DC7CB6" w:rsidRDefault="00C8401C" w:rsidP="00C8401C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Sun 5 January</w:t>
            </w:r>
          </w:p>
        </w:tc>
        <w:tc>
          <w:tcPr>
            <w:tcW w:w="2551" w:type="dxa"/>
          </w:tcPr>
          <w:p w:rsidR="00C8401C" w:rsidRPr="00DC7CB6" w:rsidRDefault="00C8401C" w:rsidP="00C8401C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1</w:t>
            </w:r>
            <w:r w:rsidRPr="00EE1113">
              <w:rPr>
                <w:noProof/>
                <w:sz w:val="22"/>
                <w:szCs w:val="22"/>
                <w:vertAlign w:val="superscript"/>
              </w:rPr>
              <w:t>st</w:t>
            </w:r>
            <w:r>
              <w:rPr>
                <w:noProof/>
                <w:sz w:val="22"/>
                <w:szCs w:val="22"/>
              </w:rPr>
              <w:t xml:space="preserve"> v. Mart. Wands (a)</w:t>
            </w:r>
          </w:p>
        </w:tc>
        <w:tc>
          <w:tcPr>
            <w:tcW w:w="2639" w:type="dxa"/>
          </w:tcPr>
          <w:p w:rsidR="00C8401C" w:rsidRPr="00DC7CB6" w:rsidRDefault="00C8401C" w:rsidP="00C8401C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2</w:t>
            </w:r>
            <w:r w:rsidRPr="00EE1113">
              <w:rPr>
                <w:noProof/>
                <w:sz w:val="22"/>
                <w:szCs w:val="22"/>
                <w:vertAlign w:val="superscript"/>
              </w:rPr>
              <w:t>nd</w:t>
            </w:r>
            <w:r>
              <w:rPr>
                <w:noProof/>
                <w:sz w:val="22"/>
                <w:szCs w:val="22"/>
              </w:rPr>
              <w:t xml:space="preserve"> v. Gladwells (h)</w:t>
            </w:r>
          </w:p>
        </w:tc>
      </w:tr>
      <w:tr w:rsidR="00C8401C" w:rsidTr="00C8401C">
        <w:tc>
          <w:tcPr>
            <w:tcW w:w="2093" w:type="dxa"/>
          </w:tcPr>
          <w:p w:rsidR="00C8401C" w:rsidRPr="00DC7CB6" w:rsidRDefault="00C8401C" w:rsidP="00C8401C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Thurs 9 January</w:t>
            </w:r>
          </w:p>
        </w:tc>
        <w:tc>
          <w:tcPr>
            <w:tcW w:w="2551" w:type="dxa"/>
          </w:tcPr>
          <w:p w:rsidR="00C8401C" w:rsidRPr="00DC7CB6" w:rsidRDefault="00C8401C" w:rsidP="00C8401C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Training</w:t>
            </w:r>
          </w:p>
        </w:tc>
        <w:tc>
          <w:tcPr>
            <w:tcW w:w="2639" w:type="dxa"/>
          </w:tcPr>
          <w:p w:rsidR="00C8401C" w:rsidRPr="00DC7CB6" w:rsidRDefault="00C8401C" w:rsidP="00C8401C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Copleston 8pm</w:t>
            </w:r>
          </w:p>
        </w:tc>
      </w:tr>
      <w:tr w:rsidR="00C8401C" w:rsidTr="00C8401C">
        <w:tc>
          <w:tcPr>
            <w:tcW w:w="2093" w:type="dxa"/>
          </w:tcPr>
          <w:p w:rsidR="00C8401C" w:rsidRPr="00DC7CB6" w:rsidRDefault="00C8401C" w:rsidP="00C8401C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Sun 12 January</w:t>
            </w:r>
          </w:p>
        </w:tc>
        <w:tc>
          <w:tcPr>
            <w:tcW w:w="2551" w:type="dxa"/>
          </w:tcPr>
          <w:p w:rsidR="00C8401C" w:rsidRPr="00DC7CB6" w:rsidRDefault="00C8401C" w:rsidP="00C8401C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1</w:t>
            </w:r>
            <w:r w:rsidRPr="00EE1113">
              <w:rPr>
                <w:noProof/>
                <w:sz w:val="22"/>
                <w:szCs w:val="22"/>
                <w:vertAlign w:val="superscript"/>
              </w:rPr>
              <w:t>st</w:t>
            </w:r>
            <w:r>
              <w:rPr>
                <w:noProof/>
                <w:sz w:val="22"/>
                <w:szCs w:val="22"/>
              </w:rPr>
              <w:t xml:space="preserve"> v. Bourne Vale R (h)</w:t>
            </w:r>
          </w:p>
        </w:tc>
        <w:tc>
          <w:tcPr>
            <w:tcW w:w="2639" w:type="dxa"/>
          </w:tcPr>
          <w:p w:rsidR="00C8401C" w:rsidRPr="00DC7CB6" w:rsidRDefault="00C8401C" w:rsidP="00C8401C">
            <w:pPr>
              <w:rPr>
                <w:noProof/>
                <w:sz w:val="22"/>
                <w:szCs w:val="22"/>
              </w:rPr>
            </w:pPr>
          </w:p>
        </w:tc>
      </w:tr>
      <w:tr w:rsidR="00C8401C" w:rsidTr="00C8401C">
        <w:tc>
          <w:tcPr>
            <w:tcW w:w="2093" w:type="dxa"/>
          </w:tcPr>
          <w:p w:rsidR="00C8401C" w:rsidRPr="00DC7CB6" w:rsidRDefault="00C8401C" w:rsidP="00C8401C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Thurs 16 January</w:t>
            </w:r>
          </w:p>
        </w:tc>
        <w:tc>
          <w:tcPr>
            <w:tcW w:w="2551" w:type="dxa"/>
          </w:tcPr>
          <w:p w:rsidR="00C8401C" w:rsidRPr="00DC7CB6" w:rsidRDefault="00C8401C" w:rsidP="00C8401C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Training</w:t>
            </w:r>
          </w:p>
        </w:tc>
        <w:tc>
          <w:tcPr>
            <w:tcW w:w="2639" w:type="dxa"/>
          </w:tcPr>
          <w:p w:rsidR="00C8401C" w:rsidRPr="00DC7CB6" w:rsidRDefault="00C8401C" w:rsidP="00C8401C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Copleston 8pm</w:t>
            </w:r>
          </w:p>
        </w:tc>
      </w:tr>
      <w:tr w:rsidR="00C8401C" w:rsidTr="00C8401C">
        <w:tc>
          <w:tcPr>
            <w:tcW w:w="2093" w:type="dxa"/>
          </w:tcPr>
          <w:p w:rsidR="00C8401C" w:rsidRPr="00DC7CB6" w:rsidRDefault="00C8401C" w:rsidP="00C8401C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Sun 19 January</w:t>
            </w:r>
          </w:p>
        </w:tc>
        <w:tc>
          <w:tcPr>
            <w:tcW w:w="2551" w:type="dxa"/>
          </w:tcPr>
          <w:p w:rsidR="00C8401C" w:rsidRPr="00DC7CB6" w:rsidRDefault="00C8401C" w:rsidP="00C8401C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1</w:t>
            </w:r>
            <w:r w:rsidRPr="00EE1113">
              <w:rPr>
                <w:noProof/>
                <w:sz w:val="22"/>
                <w:szCs w:val="22"/>
                <w:vertAlign w:val="superscript"/>
              </w:rPr>
              <w:t>st</w:t>
            </w:r>
            <w:r>
              <w:rPr>
                <w:noProof/>
                <w:sz w:val="22"/>
                <w:szCs w:val="22"/>
              </w:rPr>
              <w:t xml:space="preserve"> v. Mart. Old Boys (h)</w:t>
            </w:r>
          </w:p>
        </w:tc>
        <w:tc>
          <w:tcPr>
            <w:tcW w:w="2639" w:type="dxa"/>
          </w:tcPr>
          <w:p w:rsidR="00C8401C" w:rsidRPr="00DC7CB6" w:rsidRDefault="00C8401C" w:rsidP="00C8401C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2</w:t>
            </w:r>
            <w:r w:rsidRPr="00EE1113">
              <w:rPr>
                <w:noProof/>
                <w:sz w:val="22"/>
                <w:szCs w:val="22"/>
                <w:vertAlign w:val="superscript"/>
              </w:rPr>
              <w:t>nd</w:t>
            </w:r>
            <w:r>
              <w:rPr>
                <w:noProof/>
                <w:sz w:val="22"/>
                <w:szCs w:val="22"/>
              </w:rPr>
              <w:t xml:space="preserve"> v. Borussia Mart. (a)</w:t>
            </w:r>
          </w:p>
        </w:tc>
      </w:tr>
    </w:tbl>
    <w:p w:rsidR="00685C14" w:rsidRDefault="00FB2B03" w:rsidP="00685C14">
      <w:pPr>
        <w:rPr>
          <w:sz w:val="16"/>
          <w:szCs w:val="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page">
                  <wp:posOffset>2451735</wp:posOffset>
                </wp:positionH>
                <wp:positionV relativeFrom="page">
                  <wp:posOffset>2555240</wp:posOffset>
                </wp:positionV>
                <wp:extent cx="4648200" cy="5534025"/>
                <wp:effectExtent l="3810" t="2540" r="0" b="0"/>
                <wp:wrapNone/>
                <wp:docPr id="4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553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401C" w:rsidRDefault="00C8401C" w:rsidP="00C8401C">
                            <w:pPr>
                              <w:jc w:val="center"/>
                              <w:rPr>
                                <w:noProof/>
                                <w:color w:val="FF0000"/>
                              </w:rPr>
                            </w:pPr>
                            <w:r w:rsidRPr="00BC0B9D">
                              <w:rPr>
                                <w:noProof/>
                                <w:color w:val="FF0000"/>
                              </w:rPr>
                              <w:pict>
                                <v:shapetype id="_x0000_t161" coordsize="21600,21600" o:spt="161" adj="4050" path="m,c7200@0,14400@0,21600,m,21600c7200@1,14400@1,21600,21600e">
                                  <v:formulas>
                                    <v:f eqn="prod #0 4 3"/>
                                    <v:f eqn="sum 21600 0 @0"/>
                                    <v:f eqn="val #0"/>
                                    <v:f eqn="sum 21600 0 #0"/>
                                  </v:formulas>
                                  <v:path textpathok="t" o:connecttype="custom" o:connectlocs="10800,@2;0,10800;10800,@3;21600,10800" o:connectangles="270,180,90,0"/>
                                  <v:textpath on="t" fitshape="t" xscale="t"/>
                                  <v:handles>
                                    <v:h position="center,#0" yrange="0,8100"/>
                                  </v:handles>
                                  <o:lock v:ext="edit" text="t" shapetype="t"/>
                                </v:shapetype>
                                <v:shape id="_x0000_i1027" type="#_x0000_t161" style="width:245.1pt;height:34.2pt" adj="5665" fillcolor="black">
                                  <v:fill r:id="rId6" o:title=""/>
                                  <v:stroke r:id="rId6" o:title=""/>
                                  <v:shadow color="#868686"/>
                                  <v:textpath style="font-family:&quot;Impact&quot;;v-text-kern:t" trim="t" fitpath="t" xscale="f" string="The season so far"/>
                                </v:shape>
                              </w:pict>
                            </w:r>
                          </w:p>
                          <w:p w:rsidR="00C8401C" w:rsidRDefault="00C8401C" w:rsidP="00C8401C">
                            <w:pPr>
                              <w:jc w:val="center"/>
                              <w:rPr>
                                <w:noProof/>
                                <w:color w:val="FF0000"/>
                              </w:rPr>
                            </w:pPr>
                          </w:p>
                          <w:p w:rsidR="00C8401C" w:rsidRDefault="00C8401C" w:rsidP="00C8401C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 w:rsidRPr="00AD4AE7">
                              <w:rPr>
                                <w:noProof/>
                              </w:rPr>
                              <w:t xml:space="preserve">The </w:t>
                            </w:r>
                            <w:r>
                              <w:rPr>
                                <w:noProof/>
                              </w:rPr>
                              <w:t xml:space="preserve">first half of the season can best be described as ‘not without its problems’ </w:t>
                            </w:r>
                            <w:r w:rsidR="00895700">
                              <w:rPr>
                                <w:noProof/>
                              </w:rPr>
                              <w:t xml:space="preserve">- </w:t>
                            </w:r>
                            <w:r>
                              <w:rPr>
                                <w:noProof/>
                              </w:rPr>
                              <w:t>ranging from suffering some heavy defeats, losing the 1</w:t>
                            </w:r>
                            <w:r w:rsidRPr="00AD4AE7">
                              <w:rPr>
                                <w:noProof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noProof/>
                              </w:rPr>
                              <w:t xml:space="preserve"> team’s place in the Sunday Shield through fielding an ineligiible player</w:t>
                            </w:r>
                            <w:r w:rsidR="00895700">
                              <w:rPr>
                                <w:noProof/>
                              </w:rPr>
                              <w:t>,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895700">
                              <w:rPr>
                                <w:noProof/>
                              </w:rPr>
                              <w:t xml:space="preserve">injuries </w:t>
                            </w:r>
                            <w:r>
                              <w:rPr>
                                <w:noProof/>
                              </w:rPr>
                              <w:t xml:space="preserve">and what seems to be a recurring problem of </w:t>
                            </w:r>
                            <w:r w:rsidR="00895700">
                              <w:rPr>
                                <w:noProof/>
                              </w:rPr>
                              <w:t>finding</w:t>
                            </w:r>
                            <w:r>
                              <w:rPr>
                                <w:noProof/>
                              </w:rPr>
                              <w:t xml:space="preserve"> enough players on a week-by-week basis to field two teams.</w:t>
                            </w:r>
                          </w:p>
                          <w:p w:rsidR="00C8401C" w:rsidRDefault="00C8401C" w:rsidP="00C8401C">
                            <w:pPr>
                              <w:jc w:val="both"/>
                              <w:rPr>
                                <w:noProof/>
                              </w:rPr>
                            </w:pPr>
                          </w:p>
                          <w:p w:rsidR="00C8401C" w:rsidRPr="00AD4AE7" w:rsidRDefault="00C8401C" w:rsidP="00C8401C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  <w:r w:rsidRPr="00AD4AE7">
                              <w:rPr>
                                <w:szCs w:val="24"/>
                              </w:rPr>
                              <w:t>The regular availability of players – or lack of it – is a difficulty facing most local football clubs – both Saturdays and Sundays and this is illustrated by the fact that the ISFL MB Division One has already lost 3 teams out of a starting line-up of 12.</w:t>
                            </w:r>
                          </w:p>
                          <w:p w:rsidR="00C8401C" w:rsidRPr="00AD4AE7" w:rsidRDefault="00C8401C" w:rsidP="00C8401C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</w:p>
                          <w:p w:rsidR="00C8401C" w:rsidRPr="00AD4AE7" w:rsidRDefault="00C8401C" w:rsidP="00C8401C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  <w:r w:rsidRPr="00AD4AE7">
                              <w:rPr>
                                <w:szCs w:val="24"/>
                              </w:rPr>
                              <w:t>We recently wrote to every signed-on player requesting help in securing the club’s future by (a) looking for new players and (b) making themselves available as often as possible.</w:t>
                            </w:r>
                          </w:p>
                          <w:p w:rsidR="00C8401C" w:rsidRDefault="00C8401C" w:rsidP="00C8401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C8401C" w:rsidRDefault="00C8401C" w:rsidP="00C8401C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Both angles are extremely important.</w:t>
                            </w:r>
                          </w:p>
                          <w:p w:rsidR="00C8401C" w:rsidRDefault="00C8401C" w:rsidP="00C8401C">
                            <w:pPr>
                              <w:jc w:val="both"/>
                              <w:rPr>
                                <w:noProof/>
                              </w:rPr>
                            </w:pPr>
                          </w:p>
                          <w:p w:rsidR="00C8401C" w:rsidRDefault="00C8401C" w:rsidP="00C8401C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The first team – although bottom of the table and without a league win – have certainly seen a resurgence of enthusiasm and never-say-die spirit in recent weeks and might well have picked up more points had it not been for a couple of controversial penal</w:t>
                            </w:r>
                            <w:r w:rsidR="00895700">
                              <w:rPr>
                                <w:noProof/>
                              </w:rPr>
                              <w:t>t</w:t>
                            </w:r>
                            <w:r>
                              <w:rPr>
                                <w:noProof/>
                              </w:rPr>
                              <w:t>y incidents!</w:t>
                            </w:r>
                          </w:p>
                          <w:p w:rsidR="00C8401C" w:rsidRDefault="00C8401C" w:rsidP="00C8401C">
                            <w:pPr>
                              <w:jc w:val="both"/>
                              <w:rPr>
                                <w:noProof/>
                              </w:rPr>
                            </w:pPr>
                          </w:p>
                          <w:p w:rsidR="00C8401C" w:rsidRDefault="00C8401C" w:rsidP="00C8401C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And they do seem to have been enjoying the games recently!</w:t>
                            </w:r>
                          </w:p>
                          <w:p w:rsidR="00C8401C" w:rsidRDefault="00C8401C" w:rsidP="00C8401C">
                            <w:pPr>
                              <w:jc w:val="both"/>
                              <w:rPr>
                                <w:noProof/>
                              </w:rPr>
                            </w:pPr>
                          </w:p>
                          <w:p w:rsidR="00C8401C" w:rsidRDefault="00C8401C" w:rsidP="00C8401C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The reserves have shown that – when they have a full side – they are equal to most teams in their division and they remain in contention for the League Minor Cup.</w:t>
                            </w:r>
                          </w:p>
                          <w:p w:rsidR="009C4ED5" w:rsidRDefault="009C4ED5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193.05pt;margin-top:201.2pt;width:366pt;height:435.75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" filled="f" stroked="f">
                <v:textbox inset="0,0,0,0">
                  <w:txbxContent>
                    <w:p w:rsidR="00C8401C" w:rsidRDefault="00C8401C" w:rsidP="00C8401C">
                      <w:pPr>
                        <w:jc w:val="center"/>
                        <w:rPr>
                          <w:noProof/>
                          <w:color w:val="FF0000"/>
                        </w:rPr>
                      </w:pPr>
                      <w:r w:rsidRPr="00BC0B9D">
                        <w:rPr>
                          <w:noProof/>
                          <w:color w:val="FF0000"/>
                        </w:rPr>
                        <w:pict>
                          <v:shape id="_x0000_i1027" type="#_x0000_t161" style="width:245.1pt;height:34.2pt" adj="5665" fillcolor="black">
                            <v:fill r:id="rId6" o:title=""/>
                            <v:stroke r:id="rId6" o:title=""/>
                            <v:shadow color="#868686"/>
                            <v:textpath style="font-family:&quot;Impact&quot;;v-text-kern:t" trim="t" fitpath="t" xscale="f" string="The season so far"/>
                          </v:shape>
                        </w:pict>
                      </w:r>
                    </w:p>
                    <w:p w:rsidR="00C8401C" w:rsidRDefault="00C8401C" w:rsidP="00C8401C">
                      <w:pPr>
                        <w:jc w:val="center"/>
                        <w:rPr>
                          <w:noProof/>
                          <w:color w:val="FF0000"/>
                        </w:rPr>
                      </w:pPr>
                    </w:p>
                    <w:p w:rsidR="00C8401C" w:rsidRDefault="00C8401C" w:rsidP="00C8401C">
                      <w:pPr>
                        <w:jc w:val="both"/>
                        <w:rPr>
                          <w:noProof/>
                        </w:rPr>
                      </w:pPr>
                      <w:r w:rsidRPr="00AD4AE7">
                        <w:rPr>
                          <w:noProof/>
                        </w:rPr>
                        <w:t xml:space="preserve">The </w:t>
                      </w:r>
                      <w:r>
                        <w:rPr>
                          <w:noProof/>
                        </w:rPr>
                        <w:t xml:space="preserve">first half of the season can best be described as ‘not without its problems’ </w:t>
                      </w:r>
                      <w:r w:rsidR="00895700">
                        <w:rPr>
                          <w:noProof/>
                        </w:rPr>
                        <w:t xml:space="preserve">- </w:t>
                      </w:r>
                      <w:r>
                        <w:rPr>
                          <w:noProof/>
                        </w:rPr>
                        <w:t>ranging from suffering some heavy defeats, losing the 1</w:t>
                      </w:r>
                      <w:r w:rsidRPr="00AD4AE7">
                        <w:rPr>
                          <w:noProof/>
                          <w:vertAlign w:val="superscript"/>
                        </w:rPr>
                        <w:t>st</w:t>
                      </w:r>
                      <w:r>
                        <w:rPr>
                          <w:noProof/>
                        </w:rPr>
                        <w:t xml:space="preserve"> team’s place in the Sunday Shield through fielding an ineligiible player</w:t>
                      </w:r>
                      <w:r w:rsidR="00895700">
                        <w:rPr>
                          <w:noProof/>
                        </w:rPr>
                        <w:t>,</w:t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="00895700">
                        <w:rPr>
                          <w:noProof/>
                        </w:rPr>
                        <w:t xml:space="preserve">injuries </w:t>
                      </w:r>
                      <w:r>
                        <w:rPr>
                          <w:noProof/>
                        </w:rPr>
                        <w:t xml:space="preserve">and what seems to be a recurring problem of </w:t>
                      </w:r>
                      <w:r w:rsidR="00895700">
                        <w:rPr>
                          <w:noProof/>
                        </w:rPr>
                        <w:t>finding</w:t>
                      </w:r>
                      <w:r>
                        <w:rPr>
                          <w:noProof/>
                        </w:rPr>
                        <w:t xml:space="preserve"> enough players on a week-by-week basis to field two teams.</w:t>
                      </w:r>
                    </w:p>
                    <w:p w:rsidR="00C8401C" w:rsidRDefault="00C8401C" w:rsidP="00C8401C">
                      <w:pPr>
                        <w:jc w:val="both"/>
                        <w:rPr>
                          <w:noProof/>
                        </w:rPr>
                      </w:pPr>
                    </w:p>
                    <w:p w:rsidR="00C8401C" w:rsidRPr="00AD4AE7" w:rsidRDefault="00C8401C" w:rsidP="00C8401C">
                      <w:pPr>
                        <w:jc w:val="both"/>
                        <w:rPr>
                          <w:szCs w:val="24"/>
                        </w:rPr>
                      </w:pPr>
                      <w:r w:rsidRPr="00AD4AE7">
                        <w:rPr>
                          <w:szCs w:val="24"/>
                        </w:rPr>
                        <w:t>The regular availability of players – or lack of it – is a difficulty facing most local football clubs – both Saturdays and Sundays and this is illustrated by the fact that the ISFL MB Division One has already lost 3 teams out of a starting line-up of 12.</w:t>
                      </w:r>
                    </w:p>
                    <w:p w:rsidR="00C8401C" w:rsidRPr="00AD4AE7" w:rsidRDefault="00C8401C" w:rsidP="00C8401C">
                      <w:pPr>
                        <w:jc w:val="both"/>
                        <w:rPr>
                          <w:szCs w:val="24"/>
                        </w:rPr>
                      </w:pPr>
                    </w:p>
                    <w:p w:rsidR="00C8401C" w:rsidRPr="00AD4AE7" w:rsidRDefault="00C8401C" w:rsidP="00C8401C">
                      <w:pPr>
                        <w:jc w:val="both"/>
                        <w:rPr>
                          <w:szCs w:val="24"/>
                        </w:rPr>
                      </w:pPr>
                      <w:r w:rsidRPr="00AD4AE7">
                        <w:rPr>
                          <w:szCs w:val="24"/>
                        </w:rPr>
                        <w:t>We recently wrote to every signed-on player requesting help in securing the club’s future by (a) looking for new players and (b) making themselves available as often as possible.</w:t>
                      </w:r>
                    </w:p>
                    <w:p w:rsidR="00C8401C" w:rsidRDefault="00C8401C" w:rsidP="00C8401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C8401C" w:rsidRDefault="00C8401C" w:rsidP="00C8401C">
                      <w:pPr>
                        <w:jc w:val="both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Both angles are extremely important.</w:t>
                      </w:r>
                    </w:p>
                    <w:p w:rsidR="00C8401C" w:rsidRDefault="00C8401C" w:rsidP="00C8401C">
                      <w:pPr>
                        <w:jc w:val="both"/>
                        <w:rPr>
                          <w:noProof/>
                        </w:rPr>
                      </w:pPr>
                    </w:p>
                    <w:p w:rsidR="00C8401C" w:rsidRDefault="00C8401C" w:rsidP="00C8401C">
                      <w:pPr>
                        <w:jc w:val="both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The first team – although bottom of the table and without a league win – have certainly seen a resurgence of enthusiasm and never-say-die spirit in recent weeks and might well have picked up more points had it not been for a couple of controversial penal</w:t>
                      </w:r>
                      <w:r w:rsidR="00895700">
                        <w:rPr>
                          <w:noProof/>
                        </w:rPr>
                        <w:t>t</w:t>
                      </w:r>
                      <w:r>
                        <w:rPr>
                          <w:noProof/>
                        </w:rPr>
                        <w:t>y incidents!</w:t>
                      </w:r>
                    </w:p>
                    <w:p w:rsidR="00C8401C" w:rsidRDefault="00C8401C" w:rsidP="00C8401C">
                      <w:pPr>
                        <w:jc w:val="both"/>
                        <w:rPr>
                          <w:noProof/>
                        </w:rPr>
                      </w:pPr>
                    </w:p>
                    <w:p w:rsidR="00C8401C" w:rsidRDefault="00C8401C" w:rsidP="00C8401C">
                      <w:pPr>
                        <w:jc w:val="both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And they do seem to have been enjoying the games recently!</w:t>
                      </w:r>
                    </w:p>
                    <w:p w:rsidR="00C8401C" w:rsidRDefault="00C8401C" w:rsidP="00C8401C">
                      <w:pPr>
                        <w:jc w:val="both"/>
                        <w:rPr>
                          <w:noProof/>
                        </w:rPr>
                      </w:pPr>
                    </w:p>
                    <w:p w:rsidR="00C8401C" w:rsidRDefault="00C8401C" w:rsidP="00C8401C">
                      <w:pPr>
                        <w:jc w:val="both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The reserves have shown that – when they have a full side – they are equal to most teams in their division and they remain in contention for the League Minor Cup.</w:t>
                      </w:r>
                    </w:p>
                    <w:p w:rsidR="009C4ED5" w:rsidRDefault="009C4ED5">
                      <w:pPr>
                        <w:pStyle w:val="Heading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page">
                  <wp:posOffset>2277110</wp:posOffset>
                </wp:positionH>
                <wp:positionV relativeFrom="page">
                  <wp:posOffset>8089265</wp:posOffset>
                </wp:positionV>
                <wp:extent cx="4800600" cy="379095"/>
                <wp:effectExtent l="635" t="2540" r="0" b="0"/>
                <wp:wrapNone/>
                <wp:docPr id="4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ED5" w:rsidRDefault="00257302">
                            <w:pPr>
                              <w:pStyle w:val="Heading2"/>
                            </w:pPr>
                            <w:r>
                              <w:t>Forthcoming fixtures / dates</w:t>
                            </w:r>
                          </w:p>
                          <w:p w:rsidR="009C4ED5" w:rsidRDefault="009C4ED5">
                            <w:pPr>
                              <w:pStyle w:val="Heading2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179.3pt;margin-top:636.95pt;width:378pt;height:29.85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" filled="f" stroked="f">
                <v:textbox inset="0,0,0,0">
                  <w:txbxContent>
                    <w:p w:rsidR="009C4ED5" w:rsidRDefault="00257302">
                      <w:pPr>
                        <w:pStyle w:val="Heading2"/>
                      </w:pPr>
                      <w:r>
                        <w:t>Forthcoming fixtures / dates</w:t>
                      </w:r>
                    </w:p>
                    <w:p w:rsidR="009C4ED5" w:rsidRDefault="009C4ED5">
                      <w:pPr>
                        <w:pStyle w:val="Heading2"/>
                        <w:rPr>
                          <w:color w:val="00000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2870200</wp:posOffset>
                </wp:positionH>
                <wp:positionV relativeFrom="page">
                  <wp:posOffset>5664200</wp:posOffset>
                </wp:positionV>
                <wp:extent cx="91440" cy="91440"/>
                <wp:effectExtent l="3175" t="0" r="635" b="0"/>
                <wp:wrapNone/>
                <wp:docPr id="4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ED5" w:rsidRDefault="009C4ED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226pt;margin-top:446pt;width:7.2pt;height:7.2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" filled="f" stroked="f">
                <v:textbox inset="0,0,0,0">
                  <w:txbxContent>
                    <w:p w:rsidR="009C4ED5" w:rsidRDefault="009C4ED5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2555240</wp:posOffset>
                </wp:positionH>
                <wp:positionV relativeFrom="page">
                  <wp:posOffset>5664200</wp:posOffset>
                </wp:positionV>
                <wp:extent cx="91440" cy="91440"/>
                <wp:effectExtent l="2540" t="0" r="1270" b="0"/>
                <wp:wrapNone/>
                <wp:docPr id="4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ED5" w:rsidRDefault="009C4ED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201.2pt;margin-top:446pt;width:7.2pt;height:7.2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" filled="f" stroked="f">
                <v:textbox inset="0,0,0,0">
                  <w:txbxContent>
                    <w:p w:rsidR="009C4ED5" w:rsidRDefault="009C4ED5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2552700</wp:posOffset>
                </wp:positionH>
                <wp:positionV relativeFrom="page">
                  <wp:posOffset>2400300</wp:posOffset>
                </wp:positionV>
                <wp:extent cx="91440" cy="91440"/>
                <wp:effectExtent l="0" t="0" r="3810" b="3810"/>
                <wp:wrapNone/>
                <wp:docPr id="4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ED5" w:rsidRDefault="009C4ED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201pt;margin-top:189pt;width:7.2pt;height:7.2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" filled="f" stroked="f">
                <v:textbox inset="0,0,0,0">
                  <w:txbxContent>
                    <w:p w:rsidR="009C4ED5" w:rsidRDefault="009C4ED5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2867660</wp:posOffset>
                </wp:positionH>
                <wp:positionV relativeFrom="page">
                  <wp:posOffset>2400300</wp:posOffset>
                </wp:positionV>
                <wp:extent cx="91440" cy="91440"/>
                <wp:effectExtent l="635" t="0" r="3175" b="3810"/>
                <wp:wrapNone/>
                <wp:docPr id="4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ED5" w:rsidRDefault="009C4ED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225.8pt;margin-top:189pt;width:7.2pt;height:7.2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" filled="f" stroked="f">
                <v:textbox inset="0,0,0,0">
                  <w:txbxContent>
                    <w:p w:rsidR="009C4ED5" w:rsidRDefault="009C4ED5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page">
                  <wp:posOffset>2451735</wp:posOffset>
                </wp:positionH>
                <wp:positionV relativeFrom="page">
                  <wp:posOffset>2059940</wp:posOffset>
                </wp:positionV>
                <wp:extent cx="4800600" cy="342900"/>
                <wp:effectExtent l="3810" t="2540" r="0" b="0"/>
                <wp:wrapNone/>
                <wp:docPr id="4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15E6" w:rsidRPr="00B676B7" w:rsidRDefault="00110A0D" w:rsidP="004615E6">
                            <w:pPr>
                              <w:pStyle w:val="Heading9"/>
                              <w:spacing w:after="120"/>
                              <w:rPr>
                                <w:sz w:val="20"/>
                              </w:rPr>
                            </w:pPr>
                            <w:r w:rsidRPr="00B676B7">
                              <w:rPr>
                                <w:sz w:val="20"/>
                              </w:rPr>
                              <w:t>Taverners Football Club</w:t>
                            </w:r>
                          </w:p>
                          <w:p w:rsidR="009C4ED5" w:rsidRPr="00B676B7" w:rsidRDefault="00724B6A" w:rsidP="004615E6">
                            <w:pPr>
                              <w:pStyle w:val="Heading9"/>
                              <w:spacing w:after="120"/>
                              <w:rPr>
                                <w:sz w:val="20"/>
                              </w:rPr>
                            </w:pPr>
                            <w:r w:rsidRPr="00B676B7">
                              <w:rPr>
                                <w:sz w:val="20"/>
                              </w:rPr>
                              <w:t>Established</w:t>
                            </w:r>
                            <w:r w:rsidR="004615E6" w:rsidRPr="00B676B7">
                              <w:rPr>
                                <w:sz w:val="20"/>
                              </w:rPr>
                              <w:t xml:space="preserve"> 1967 </w:t>
                            </w:r>
                            <w:r w:rsidR="00110A0D" w:rsidRPr="00B676B7">
                              <w:rPr>
                                <w:sz w:val="20"/>
                              </w:rPr>
                              <w:t xml:space="preserve"> </w:t>
                            </w:r>
                            <w:r w:rsidR="00B40AF7" w:rsidRPr="00B676B7">
                              <w:rPr>
                                <w:sz w:val="20"/>
                              </w:rPr>
                              <w:t>– affiliated to Suffolk FA – members: Ipswich Sunday Football League</w:t>
                            </w:r>
                          </w:p>
                          <w:p w:rsidR="005B6018" w:rsidRDefault="005B6018" w:rsidP="005B6018"/>
                          <w:p w:rsidR="005B6018" w:rsidRPr="005B6018" w:rsidRDefault="005B6018" w:rsidP="005B6018"/>
                          <w:p w:rsidR="00110A0D" w:rsidRPr="00110A0D" w:rsidRDefault="00110A0D" w:rsidP="00110A0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193.05pt;margin-top:162.2pt;width:378pt;height:27pt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8efsQIAALI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" filled="f" stroked="f">
                <v:textbox inset="0,0,0,0">
                  <w:txbxContent>
                    <w:p w:rsidR="004615E6" w:rsidRPr="00B676B7" w:rsidRDefault="00110A0D" w:rsidP="004615E6">
                      <w:pPr>
                        <w:pStyle w:val="Heading9"/>
                        <w:spacing w:after="120"/>
                        <w:rPr>
                          <w:sz w:val="20"/>
                        </w:rPr>
                      </w:pPr>
                      <w:r w:rsidRPr="00B676B7">
                        <w:rPr>
                          <w:sz w:val="20"/>
                        </w:rPr>
                        <w:t>Taverners Football Club</w:t>
                      </w:r>
                    </w:p>
                    <w:p w:rsidR="009C4ED5" w:rsidRPr="00B676B7" w:rsidRDefault="00724B6A" w:rsidP="004615E6">
                      <w:pPr>
                        <w:pStyle w:val="Heading9"/>
                        <w:spacing w:after="120"/>
                        <w:rPr>
                          <w:sz w:val="20"/>
                        </w:rPr>
                      </w:pPr>
                      <w:r w:rsidRPr="00B676B7">
                        <w:rPr>
                          <w:sz w:val="20"/>
                        </w:rPr>
                        <w:t>Established</w:t>
                      </w:r>
                      <w:r w:rsidR="004615E6" w:rsidRPr="00B676B7">
                        <w:rPr>
                          <w:sz w:val="20"/>
                        </w:rPr>
                        <w:t xml:space="preserve"> 1967 </w:t>
                      </w:r>
                      <w:r w:rsidR="00110A0D" w:rsidRPr="00B676B7">
                        <w:rPr>
                          <w:sz w:val="20"/>
                        </w:rPr>
                        <w:t xml:space="preserve"> </w:t>
                      </w:r>
                      <w:r w:rsidR="00B40AF7" w:rsidRPr="00B676B7">
                        <w:rPr>
                          <w:sz w:val="20"/>
                        </w:rPr>
                        <w:t>– affiliated to Suffolk FA – members: Ipswich Sunday Football League</w:t>
                      </w:r>
                    </w:p>
                    <w:p w:rsidR="005B6018" w:rsidRDefault="005B6018" w:rsidP="005B6018"/>
                    <w:p w:rsidR="005B6018" w:rsidRPr="005B6018" w:rsidRDefault="005B6018" w:rsidP="005B6018"/>
                    <w:p w:rsidR="00110A0D" w:rsidRPr="00110A0D" w:rsidRDefault="00110A0D" w:rsidP="00110A0D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page">
                  <wp:posOffset>876935</wp:posOffset>
                </wp:positionH>
                <wp:positionV relativeFrom="page">
                  <wp:posOffset>1183640</wp:posOffset>
                </wp:positionV>
                <wp:extent cx="1257300" cy="457200"/>
                <wp:effectExtent l="635" t="2540" r="0" b="0"/>
                <wp:wrapNone/>
                <wp:docPr id="4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ED5" w:rsidRPr="00543043" w:rsidRDefault="000E1847">
                            <w:pPr>
                              <w:spacing w:line="360" w:lineRule="auto"/>
                              <w:rPr>
                                <w:b/>
                                <w:color w:val="333300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333300"/>
                                <w:szCs w:val="24"/>
                              </w:rPr>
                              <w:t>December</w:t>
                            </w:r>
                            <w:r w:rsidR="00454824">
                              <w:rPr>
                                <w:b/>
                                <w:color w:val="333300"/>
                                <w:szCs w:val="24"/>
                              </w:rPr>
                              <w:t xml:space="preserve"> 2013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margin-left:69.05pt;margin-top:93.2pt;width:99pt;height:36pt;z-index: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" filled="f" stroked="f">
                <v:textbox inset="0,0,0,0">
                  <w:txbxContent>
                    <w:p w:rsidR="009C4ED5" w:rsidRPr="00543043" w:rsidRDefault="000E1847">
                      <w:pPr>
                        <w:spacing w:line="360" w:lineRule="auto"/>
                        <w:rPr>
                          <w:b/>
                          <w:color w:val="333300"/>
                          <w:szCs w:val="24"/>
                        </w:rPr>
                      </w:pPr>
                      <w:r>
                        <w:rPr>
                          <w:b/>
                          <w:color w:val="333300"/>
                          <w:szCs w:val="24"/>
                        </w:rPr>
                        <w:t>December</w:t>
                      </w:r>
                      <w:r w:rsidR="00454824">
                        <w:rPr>
                          <w:b/>
                          <w:color w:val="333300"/>
                          <w:szCs w:val="24"/>
                        </w:rPr>
                        <w:t xml:space="preserve"> 2013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C4ED5">
        <w:rPr>
          <w:noProof/>
        </w:rPr>
        <w:br w:type="page"/>
      </w: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page">
                  <wp:posOffset>601345</wp:posOffset>
                </wp:positionH>
                <wp:positionV relativeFrom="page">
                  <wp:posOffset>457200</wp:posOffset>
                </wp:positionV>
                <wp:extent cx="3818255" cy="452755"/>
                <wp:effectExtent l="1270" t="0" r="0" b="4445"/>
                <wp:wrapNone/>
                <wp:docPr id="3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8255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ED5" w:rsidRPr="008F42B4" w:rsidRDefault="008F42B4">
                            <w:pPr>
                              <w:pStyle w:val="RunningHead"/>
                              <w:rPr>
                                <w:color w:val="auto"/>
                              </w:rPr>
                            </w:pPr>
                            <w:r w:rsidRPr="008F42B4">
                              <w:rPr>
                                <w:color w:val="auto"/>
                              </w:rPr>
                              <w:t>Tav</w:t>
                            </w:r>
                            <w:r w:rsidR="00553EA0">
                              <w:rPr>
                                <w:color w:val="auto"/>
                              </w:rPr>
                              <w:t>s’ Topics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5" type="#_x0000_t202" style="position:absolute;margin-left:47.35pt;margin-top:36pt;width:300.65pt;height:35.65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d0DsQ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" filled="f" stroked="f">
                <v:textbox inset="0,0,0,0">
                  <w:txbxContent>
                    <w:p w:rsidR="009C4ED5" w:rsidRPr="008F42B4" w:rsidRDefault="008F42B4">
                      <w:pPr>
                        <w:pStyle w:val="RunningHead"/>
                        <w:rPr>
                          <w:color w:val="auto"/>
                        </w:rPr>
                      </w:pPr>
                      <w:r w:rsidRPr="008F42B4">
                        <w:rPr>
                          <w:color w:val="auto"/>
                        </w:rPr>
                        <w:t>Tav</w:t>
                      </w:r>
                      <w:r w:rsidR="00553EA0">
                        <w:rPr>
                          <w:color w:val="auto"/>
                        </w:rPr>
                        <w:t>s’ Topics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E2768" w:rsidRDefault="00FB2B03" w:rsidP="006E2768">
      <w:pPr>
        <w:jc w:val="center"/>
        <w:rPr>
          <w:sz w:val="16"/>
          <w:szCs w:val="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page">
                  <wp:posOffset>424180</wp:posOffset>
                </wp:positionH>
                <wp:positionV relativeFrom="page">
                  <wp:posOffset>457200</wp:posOffset>
                </wp:positionV>
                <wp:extent cx="5170805" cy="365760"/>
                <wp:effectExtent l="0" t="0" r="0" b="0"/>
                <wp:wrapNone/>
                <wp:docPr id="37" name="RE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0805" cy="365760"/>
                        </a:xfrm>
                        <a:prstGeom prst="rect">
                          <a:avLst/>
                        </a:prstGeom>
                        <a:solidFill>
                          <a:srgbClr val="E1E1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6666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 14" o:spid="_x0000_s1026" style="position:absolute;margin-left:33.4pt;margin-top:36pt;width:407.15pt;height:28.8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" fillcolor="#e1e1d7" stroked="f" strokecolor="#663" strokeweight="0">
                <w10:wrap anchorx="page" anchory="page"/>
              </v:rect>
            </w:pict>
          </mc:Fallback>
        </mc:AlternateContent>
      </w:r>
      <w:r w:rsidR="006E2768">
        <w:rPr>
          <w:sz w:val="16"/>
          <w:szCs w:val="16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255.35pt;height:38.75pt" fillcolor="#3cf" strokecolor="#009" strokeweight="1pt">
            <v:shadow on="t" color="#009" offset="7pt,-7pt"/>
            <v:textpath style="font-family:&quot;Impact&quot;;font-size:28pt;v-text-spacing:52429f;v-text-kern:t" trim="t" fitpath="t" xscale="f" string="Tavs statistics 2013/14"/>
          </v:shape>
        </w:pict>
      </w:r>
    </w:p>
    <w:p w:rsidR="00685C14" w:rsidRDefault="00685C14" w:rsidP="006E2768">
      <w:pPr>
        <w:jc w:val="center"/>
        <w:rPr>
          <w:sz w:val="16"/>
          <w:szCs w:val="16"/>
        </w:rPr>
      </w:pPr>
    </w:p>
    <w:tbl>
      <w:tblPr>
        <w:tblW w:w="7134" w:type="dxa"/>
        <w:tblInd w:w="95" w:type="dxa"/>
        <w:tblLook w:val="04A0" w:firstRow="1" w:lastRow="0" w:firstColumn="1" w:lastColumn="0" w:noHBand="0" w:noVBand="1"/>
      </w:tblPr>
      <w:tblGrid>
        <w:gridCol w:w="2120"/>
        <w:gridCol w:w="394"/>
        <w:gridCol w:w="2220"/>
        <w:gridCol w:w="400"/>
        <w:gridCol w:w="1600"/>
        <w:gridCol w:w="400"/>
      </w:tblGrid>
      <w:tr w:rsidR="006E2768" w:rsidRPr="00CD5295" w:rsidTr="002019F6">
        <w:trPr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2768" w:rsidRPr="00CD5295" w:rsidRDefault="006E2768" w:rsidP="00A60203">
            <w:pPr>
              <w:rPr>
                <w:b/>
                <w:bCs/>
                <w:i/>
                <w:iCs/>
                <w:color w:val="000000"/>
                <w:sz w:val="16"/>
                <w:szCs w:val="16"/>
                <w:u w:val="single"/>
                <w:lang w:eastAsia="en-GB"/>
              </w:rPr>
            </w:pPr>
            <w:r w:rsidRPr="00CD5295">
              <w:rPr>
                <w:b/>
                <w:bCs/>
                <w:i/>
                <w:iCs/>
                <w:color w:val="000000"/>
                <w:sz w:val="16"/>
                <w:szCs w:val="16"/>
                <w:u w:val="single"/>
                <w:lang w:eastAsia="en-GB"/>
              </w:rPr>
              <w:t>1st team appearances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2768" w:rsidRPr="00CD5295" w:rsidRDefault="006E2768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D5295">
              <w:rPr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2768" w:rsidRPr="00CD5295" w:rsidRDefault="006E2768" w:rsidP="00A60203">
            <w:pPr>
              <w:rPr>
                <w:b/>
                <w:bCs/>
                <w:i/>
                <w:iCs/>
                <w:color w:val="000000"/>
                <w:sz w:val="16"/>
                <w:szCs w:val="16"/>
                <w:u w:val="single"/>
                <w:lang w:eastAsia="en-GB"/>
              </w:rPr>
            </w:pPr>
            <w:r w:rsidRPr="00CD5295">
              <w:rPr>
                <w:b/>
                <w:bCs/>
                <w:i/>
                <w:iCs/>
                <w:color w:val="000000"/>
                <w:sz w:val="16"/>
                <w:szCs w:val="16"/>
                <w:u w:val="single"/>
                <w:lang w:eastAsia="en-GB"/>
              </w:rPr>
              <w:t>2nd team appearances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2768" w:rsidRPr="00CD5295" w:rsidRDefault="006E2768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 w:rsidRPr="00CD5295">
              <w:rPr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2768" w:rsidRPr="00CD5295" w:rsidRDefault="006E2768" w:rsidP="00A60203">
            <w:pPr>
              <w:rPr>
                <w:b/>
                <w:bCs/>
                <w:i/>
                <w:iCs/>
                <w:color w:val="000000"/>
                <w:sz w:val="16"/>
                <w:szCs w:val="16"/>
                <w:u w:val="single"/>
                <w:lang w:eastAsia="en-GB"/>
              </w:rPr>
            </w:pPr>
            <w:r w:rsidRPr="00CD5295">
              <w:rPr>
                <w:b/>
                <w:bCs/>
                <w:i/>
                <w:iCs/>
                <w:color w:val="000000"/>
                <w:sz w:val="16"/>
                <w:szCs w:val="16"/>
                <w:u w:val="single"/>
                <w:lang w:eastAsia="en-GB"/>
              </w:rPr>
              <w:t>1st team goals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2768" w:rsidRPr="00CD5295" w:rsidRDefault="006E2768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 w:rsidRPr="00CD5295">
              <w:rPr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6E2768" w:rsidRPr="00CD5295" w:rsidTr="002019F6">
        <w:trPr>
          <w:trHeight w:val="30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C95877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G Cunningham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C95877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E60B92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D Herridge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E60B92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320575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T Brooks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320575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6</w:t>
            </w:r>
          </w:p>
        </w:tc>
      </w:tr>
      <w:tr w:rsidR="006E2768" w:rsidRPr="00CD5295" w:rsidTr="002019F6">
        <w:trPr>
          <w:trHeight w:val="30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C95877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M Davis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C95877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E60B92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T Hollinsworth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E60B92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320575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J Brittain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320575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2</w:t>
            </w:r>
          </w:p>
        </w:tc>
      </w:tr>
      <w:tr w:rsidR="00320575" w:rsidRPr="00CD5295" w:rsidTr="002019F6">
        <w:trPr>
          <w:trHeight w:val="30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0575" w:rsidRPr="00CD5295" w:rsidRDefault="00320575" w:rsidP="00320575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 xml:space="preserve">T Brooks 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0575" w:rsidRPr="00CD5295" w:rsidRDefault="00320575" w:rsidP="00320575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0575" w:rsidRPr="00CD5295" w:rsidRDefault="00320575" w:rsidP="00320575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W Lawrence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0575" w:rsidRPr="00CD5295" w:rsidRDefault="00320575" w:rsidP="00320575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0575" w:rsidRPr="00CD5295" w:rsidRDefault="00320575" w:rsidP="00320575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C Henry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0575" w:rsidRPr="00CD5295" w:rsidRDefault="00320575" w:rsidP="00320575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2</w:t>
            </w:r>
          </w:p>
        </w:tc>
      </w:tr>
      <w:tr w:rsidR="00320575" w:rsidRPr="00CD5295" w:rsidTr="002019F6">
        <w:trPr>
          <w:trHeight w:val="30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0575" w:rsidRPr="00CD5295" w:rsidRDefault="00320575" w:rsidP="00320575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D Stevens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0575" w:rsidRPr="00CD5295" w:rsidRDefault="00320575" w:rsidP="00320575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0575" w:rsidRPr="00CD5295" w:rsidRDefault="00320575" w:rsidP="00320575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B Burgess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0575" w:rsidRPr="00CD5295" w:rsidRDefault="00320575" w:rsidP="00320575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0575" w:rsidRPr="00CD5295" w:rsidRDefault="00320575" w:rsidP="00320575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C Medd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0575" w:rsidRPr="00CD5295" w:rsidRDefault="00320575" w:rsidP="00320575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2</w:t>
            </w:r>
          </w:p>
        </w:tc>
      </w:tr>
      <w:tr w:rsidR="006E2768" w:rsidRPr="00CD5295" w:rsidTr="002019F6">
        <w:trPr>
          <w:trHeight w:val="30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C95877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A Cracknell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C95877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E60B92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J Holmes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E60B92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320575" w:rsidP="00320575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D Stevens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320575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2</w:t>
            </w:r>
          </w:p>
        </w:tc>
      </w:tr>
      <w:tr w:rsidR="006E2768" w:rsidRPr="00CD5295" w:rsidTr="002019F6">
        <w:trPr>
          <w:trHeight w:val="30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C95877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D Southgate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C95877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126738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G Leeks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126738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320575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M Wray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320575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2</w:t>
            </w:r>
          </w:p>
        </w:tc>
      </w:tr>
      <w:tr w:rsidR="006E2768" w:rsidRPr="00CD5295" w:rsidTr="002019F6">
        <w:trPr>
          <w:trHeight w:val="30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C95877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J Horsfall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C95877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126738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M Pearson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F50153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320575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K Bolah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320575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</w:t>
            </w:r>
          </w:p>
        </w:tc>
      </w:tr>
      <w:tr w:rsidR="006E2768" w:rsidRPr="00CD5295" w:rsidTr="002019F6">
        <w:trPr>
          <w:trHeight w:val="30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C95877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J Brittain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C95877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52291B" w:rsidP="0052291B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S Burrows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52291B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320575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G Pilkington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320575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</w:t>
            </w:r>
          </w:p>
        </w:tc>
      </w:tr>
      <w:tr w:rsidR="006E2768" w:rsidRPr="00CD5295" w:rsidTr="002019F6">
        <w:trPr>
          <w:trHeight w:val="30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C95877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G Pilkington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C95877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52291B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G Ha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52291B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320575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D Southgate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320575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</w:t>
            </w:r>
          </w:p>
        </w:tc>
      </w:tr>
      <w:tr w:rsidR="006E2768" w:rsidRPr="00CD5295" w:rsidTr="00320575">
        <w:trPr>
          <w:trHeight w:val="30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C95877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B Burgess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C95877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52291B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G Pilkington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52291B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320575" w:rsidRDefault="00320575" w:rsidP="00A60203">
            <w:pPr>
              <w:rPr>
                <w:bCs/>
                <w:iCs/>
                <w:color w:val="000000"/>
                <w:sz w:val="16"/>
                <w:szCs w:val="16"/>
                <w:lang w:eastAsia="en-GB"/>
              </w:rPr>
            </w:pPr>
            <w:r>
              <w:rPr>
                <w:bCs/>
                <w:iCs/>
                <w:color w:val="000000"/>
                <w:sz w:val="16"/>
                <w:szCs w:val="16"/>
                <w:lang w:eastAsia="en-GB"/>
              </w:rPr>
              <w:t>Z Wright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320575" w:rsidRDefault="00320575" w:rsidP="00A60203">
            <w:pPr>
              <w:jc w:val="center"/>
              <w:rPr>
                <w:bCs/>
                <w:iCs/>
                <w:color w:val="000000"/>
                <w:sz w:val="16"/>
                <w:szCs w:val="16"/>
                <w:lang w:eastAsia="en-GB"/>
              </w:rPr>
            </w:pPr>
            <w:r w:rsidRPr="00320575">
              <w:rPr>
                <w:bCs/>
                <w:iCs/>
                <w:color w:val="000000"/>
                <w:sz w:val="16"/>
                <w:szCs w:val="16"/>
                <w:lang w:eastAsia="en-GB"/>
              </w:rPr>
              <w:t>1</w:t>
            </w:r>
          </w:p>
        </w:tc>
      </w:tr>
      <w:tr w:rsidR="006E2768" w:rsidRPr="00CD5295" w:rsidTr="002019F6">
        <w:trPr>
          <w:trHeight w:val="30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2019F6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R Fisk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2019F6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52291B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S Cumberbatch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52291B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2768" w:rsidRPr="00CD5295" w:rsidRDefault="00320575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Own goal</w:t>
            </w:r>
            <w:r w:rsidR="006E2768" w:rsidRPr="00CD5295">
              <w:rPr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2768" w:rsidRPr="00CD5295" w:rsidRDefault="00320575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</w:t>
            </w:r>
            <w:r w:rsidR="006E2768" w:rsidRPr="00CD5295">
              <w:rPr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6E2768" w:rsidRPr="00CD5295" w:rsidTr="002019F6">
        <w:trPr>
          <w:trHeight w:val="30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2019F6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S High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2019F6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52291B" w:rsidP="0052291B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R Sherman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685C14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2768" w:rsidRPr="00CD5295" w:rsidRDefault="006E2768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 w:rsidRPr="00CD5295">
              <w:rPr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2768" w:rsidRPr="00CD5295" w:rsidRDefault="006E2768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D5295">
              <w:rPr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6E2768" w:rsidRPr="00CD5295" w:rsidTr="002019F6">
        <w:trPr>
          <w:trHeight w:val="30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2019F6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K Bolah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2019F6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685C14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J Burrows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685C14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2768" w:rsidRPr="00320575" w:rsidRDefault="006E2768" w:rsidP="00A60203">
            <w:pPr>
              <w:rPr>
                <w:b/>
                <w:i/>
                <w:color w:val="000000"/>
                <w:sz w:val="16"/>
                <w:szCs w:val="16"/>
                <w:u w:val="single"/>
                <w:lang w:eastAsia="en-GB"/>
              </w:rPr>
            </w:pPr>
            <w:r w:rsidRPr="00CD5295">
              <w:rPr>
                <w:color w:val="000000"/>
                <w:sz w:val="16"/>
                <w:szCs w:val="16"/>
                <w:lang w:eastAsia="en-GB"/>
              </w:rPr>
              <w:t> </w:t>
            </w:r>
            <w:r w:rsidR="00320575">
              <w:rPr>
                <w:b/>
                <w:i/>
                <w:color w:val="000000"/>
                <w:sz w:val="16"/>
                <w:szCs w:val="16"/>
                <w:u w:val="single"/>
                <w:lang w:eastAsia="en-GB"/>
              </w:rPr>
              <w:t>Total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2768" w:rsidRPr="00320575" w:rsidRDefault="00320575" w:rsidP="00A60203">
            <w:pPr>
              <w:jc w:val="center"/>
              <w:rPr>
                <w:b/>
                <w:i/>
                <w:color w:val="000000"/>
                <w:sz w:val="16"/>
                <w:szCs w:val="16"/>
                <w:u w:val="single"/>
                <w:lang w:eastAsia="en-GB"/>
              </w:rPr>
            </w:pPr>
            <w:r w:rsidRPr="00320575">
              <w:rPr>
                <w:b/>
                <w:i/>
                <w:color w:val="000000"/>
                <w:sz w:val="16"/>
                <w:szCs w:val="16"/>
                <w:u w:val="single"/>
                <w:lang w:eastAsia="en-GB"/>
              </w:rPr>
              <w:t>21</w:t>
            </w:r>
          </w:p>
        </w:tc>
      </w:tr>
      <w:tr w:rsidR="006E2768" w:rsidRPr="00CD5295" w:rsidTr="002019F6">
        <w:trPr>
          <w:trHeight w:val="30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2019F6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G Warden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2019F6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685C14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M Davis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685C14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2768" w:rsidRPr="00CD5295" w:rsidRDefault="006E2768" w:rsidP="00A60203">
            <w:pPr>
              <w:rPr>
                <w:b/>
                <w:bCs/>
                <w:i/>
                <w:iCs/>
                <w:color w:val="000000"/>
                <w:sz w:val="16"/>
                <w:szCs w:val="16"/>
                <w:u w:val="single"/>
                <w:lang w:eastAsia="en-GB"/>
              </w:rPr>
            </w:pPr>
            <w:r w:rsidRPr="00CD5295">
              <w:rPr>
                <w:b/>
                <w:bCs/>
                <w:i/>
                <w:iCs/>
                <w:color w:val="000000"/>
                <w:sz w:val="16"/>
                <w:szCs w:val="16"/>
                <w:u w:val="single"/>
                <w:lang w:eastAsia="en-GB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2768" w:rsidRPr="00CD5295" w:rsidRDefault="006E2768" w:rsidP="00A60203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  <w:u w:val="single"/>
                <w:lang w:eastAsia="en-GB"/>
              </w:rPr>
            </w:pPr>
            <w:r w:rsidRPr="00CD5295">
              <w:rPr>
                <w:b/>
                <w:bCs/>
                <w:i/>
                <w:iCs/>
                <w:color w:val="000000"/>
                <w:sz w:val="16"/>
                <w:szCs w:val="16"/>
                <w:u w:val="single"/>
                <w:lang w:eastAsia="en-GB"/>
              </w:rPr>
              <w:t> </w:t>
            </w:r>
          </w:p>
        </w:tc>
      </w:tr>
      <w:tr w:rsidR="006E2768" w:rsidRPr="00CD5295" w:rsidTr="002019F6">
        <w:trPr>
          <w:trHeight w:val="30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2019F6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C Henry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2019F6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685C14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D Mann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685C14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2768" w:rsidRPr="00CD5295" w:rsidRDefault="006E2768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 w:rsidRPr="00CD5295">
              <w:rPr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2768" w:rsidRPr="00CD5295" w:rsidRDefault="006E2768" w:rsidP="00A60203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  <w:u w:val="single"/>
                <w:lang w:eastAsia="en-GB"/>
              </w:rPr>
            </w:pPr>
            <w:r w:rsidRPr="00CD5295">
              <w:rPr>
                <w:b/>
                <w:bCs/>
                <w:i/>
                <w:iCs/>
                <w:color w:val="000000"/>
                <w:sz w:val="16"/>
                <w:szCs w:val="16"/>
                <w:u w:val="single"/>
                <w:lang w:eastAsia="en-GB"/>
              </w:rPr>
              <w:t> </w:t>
            </w:r>
          </w:p>
        </w:tc>
      </w:tr>
      <w:tr w:rsidR="006E2768" w:rsidRPr="00CD5295" w:rsidTr="002019F6">
        <w:trPr>
          <w:trHeight w:val="30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2019F6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G Leeks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2019F6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685C14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Z Wright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685C14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2768" w:rsidRPr="00CD5295" w:rsidRDefault="006E2768" w:rsidP="00A60203">
            <w:pPr>
              <w:rPr>
                <w:b/>
                <w:bCs/>
                <w:i/>
                <w:iCs/>
                <w:color w:val="000000"/>
                <w:sz w:val="16"/>
                <w:szCs w:val="16"/>
                <w:u w:val="single"/>
                <w:lang w:eastAsia="en-GB"/>
              </w:rPr>
            </w:pPr>
            <w:r w:rsidRPr="00CD5295">
              <w:rPr>
                <w:b/>
                <w:bCs/>
                <w:i/>
                <w:iCs/>
                <w:color w:val="000000"/>
                <w:sz w:val="16"/>
                <w:szCs w:val="16"/>
                <w:u w:val="single"/>
                <w:lang w:eastAsia="en-GB"/>
              </w:rPr>
              <w:t>2nd team goals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2768" w:rsidRPr="00CD5295" w:rsidRDefault="006E2768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D5295">
              <w:rPr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6E2768" w:rsidRPr="00CD5295" w:rsidTr="002019F6">
        <w:trPr>
          <w:trHeight w:val="30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2019F6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C Medd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2019F6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685C14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K Bolah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685C14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2768" w:rsidRPr="00CD5295" w:rsidRDefault="00320575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 xml:space="preserve">D Herridge 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2768" w:rsidRPr="00CD5295" w:rsidRDefault="00320575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6</w:t>
            </w:r>
          </w:p>
        </w:tc>
      </w:tr>
      <w:tr w:rsidR="006E2768" w:rsidRPr="00CD5295" w:rsidTr="002019F6">
        <w:trPr>
          <w:trHeight w:val="30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2019F6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C Parry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2019F6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685C14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M Green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685C14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320575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 xml:space="preserve">G Pilkington 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320575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4</w:t>
            </w:r>
          </w:p>
        </w:tc>
      </w:tr>
      <w:tr w:rsidR="006E2768" w:rsidRPr="00CD5295" w:rsidTr="002019F6">
        <w:trPr>
          <w:trHeight w:val="30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2019F6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M Wray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2019F6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685C14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E Mongan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685C14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320575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Z Wright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320575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4</w:t>
            </w:r>
          </w:p>
        </w:tc>
      </w:tr>
      <w:tr w:rsidR="006E2768" w:rsidRPr="00CD5295" w:rsidTr="002019F6">
        <w:trPr>
          <w:trHeight w:val="30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2019F6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A Beaney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2019F6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685C14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D Stevens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685C14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320575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S Creaton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320575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3</w:t>
            </w:r>
          </w:p>
        </w:tc>
      </w:tr>
      <w:tr w:rsidR="006E2768" w:rsidRPr="00CD5295" w:rsidTr="002019F6">
        <w:trPr>
          <w:trHeight w:val="30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2019F6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J Bullamore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2019F6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685C14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S Creaton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685C14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320575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K Bolah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320575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2</w:t>
            </w:r>
          </w:p>
        </w:tc>
      </w:tr>
      <w:tr w:rsidR="006E2768" w:rsidRPr="00CD5295" w:rsidTr="002019F6">
        <w:trPr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2019F6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S Burrows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2019F6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685C14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R Fisk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685C14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320575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T Hollinsworth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2768" w:rsidRPr="00CD5295" w:rsidRDefault="00320575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2</w:t>
            </w:r>
          </w:p>
        </w:tc>
      </w:tr>
      <w:tr w:rsidR="00320575" w:rsidRPr="00CD5295" w:rsidTr="002019F6">
        <w:trPr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0575" w:rsidRDefault="00320575" w:rsidP="00320575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D Herridge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0575" w:rsidRDefault="00320575" w:rsidP="00320575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0575" w:rsidRPr="00CD5295" w:rsidRDefault="00320575" w:rsidP="00320575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S High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0575" w:rsidRPr="00CD5295" w:rsidRDefault="00320575" w:rsidP="00320575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0575" w:rsidRPr="00CD5295" w:rsidRDefault="00320575" w:rsidP="00320575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G Leeks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0575" w:rsidRPr="00CD5295" w:rsidRDefault="00320575" w:rsidP="00320575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2</w:t>
            </w:r>
          </w:p>
        </w:tc>
      </w:tr>
      <w:tr w:rsidR="00C76A7F" w:rsidRPr="00CD5295" w:rsidTr="002019F6">
        <w:trPr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6A7F" w:rsidRDefault="002019F6" w:rsidP="002019F6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T Hollinsworth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6A7F" w:rsidRDefault="002019F6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6A7F" w:rsidRPr="00CD5295" w:rsidRDefault="00685C14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P Ryan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6A7F" w:rsidRPr="00CD5295" w:rsidRDefault="00685C14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6A7F" w:rsidRPr="00CD5295" w:rsidRDefault="00320575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C Parry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6A7F" w:rsidRPr="00CD5295" w:rsidRDefault="00320575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2</w:t>
            </w:r>
          </w:p>
        </w:tc>
      </w:tr>
      <w:tr w:rsidR="00C76A7F" w:rsidRPr="00CD5295" w:rsidTr="002019F6">
        <w:trPr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6A7F" w:rsidRDefault="002019F6" w:rsidP="002019F6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 xml:space="preserve">J Burrows 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6A7F" w:rsidRDefault="002019F6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6A7F" w:rsidRPr="00CD5295" w:rsidRDefault="00685C14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A Smith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6A7F" w:rsidRPr="00CD5295" w:rsidRDefault="00685C14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6A7F" w:rsidRPr="00CD5295" w:rsidRDefault="00320575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D Stevens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6A7F" w:rsidRPr="00CD5295" w:rsidRDefault="00320575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2</w:t>
            </w:r>
          </w:p>
        </w:tc>
      </w:tr>
      <w:tr w:rsidR="00C76A7F" w:rsidRPr="00CD5295" w:rsidTr="002019F6">
        <w:trPr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6A7F" w:rsidRDefault="002019F6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S Cumberbatch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6A7F" w:rsidRDefault="002019F6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6A7F" w:rsidRPr="00CD5295" w:rsidRDefault="00685C14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D Southgate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6A7F" w:rsidRPr="00CD5295" w:rsidRDefault="00685C14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6A7F" w:rsidRPr="00CD5295" w:rsidRDefault="00320575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J Burrows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6A7F" w:rsidRPr="00CD5295" w:rsidRDefault="00320575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</w:t>
            </w:r>
          </w:p>
        </w:tc>
      </w:tr>
      <w:tr w:rsidR="00C76A7F" w:rsidRPr="00CD5295" w:rsidTr="002019F6">
        <w:trPr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6A7F" w:rsidRDefault="002019F6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L Gonzales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6A7F" w:rsidRDefault="002019F6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6A7F" w:rsidRPr="00CD5295" w:rsidRDefault="00685C14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D Tennial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6A7F" w:rsidRPr="00CD5295" w:rsidRDefault="00685C14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6A7F" w:rsidRPr="00CD5295" w:rsidRDefault="00320575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S Burrows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6A7F" w:rsidRPr="00CD5295" w:rsidRDefault="00320575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</w:t>
            </w:r>
          </w:p>
        </w:tc>
      </w:tr>
      <w:tr w:rsidR="00080997" w:rsidRPr="00CD5295" w:rsidTr="002019F6">
        <w:trPr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0997" w:rsidRDefault="002019F6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G Ha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0997" w:rsidRDefault="002019F6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0997" w:rsidRDefault="00685C14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J Brittain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0997" w:rsidRDefault="00685C14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0997" w:rsidRPr="00CD5295" w:rsidRDefault="00320575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M Pearson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0997" w:rsidRPr="00CD5295" w:rsidRDefault="00320575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</w:t>
            </w:r>
          </w:p>
        </w:tc>
      </w:tr>
      <w:tr w:rsidR="00080997" w:rsidRPr="00CD5295" w:rsidTr="002019F6">
        <w:trPr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0997" w:rsidRDefault="002019F6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C Halls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0997" w:rsidRDefault="002019F6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0997" w:rsidRDefault="00685C14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D Burrows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0997" w:rsidRDefault="00685C14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0997" w:rsidRPr="00CD5295" w:rsidRDefault="00320575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D Tennial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0997" w:rsidRPr="00CD5295" w:rsidRDefault="00320575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</w:t>
            </w:r>
          </w:p>
        </w:tc>
      </w:tr>
      <w:tr w:rsidR="00080997" w:rsidRPr="00CD5295" w:rsidTr="002019F6">
        <w:trPr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0997" w:rsidRDefault="002019F6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J Holmes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0997" w:rsidRDefault="002019F6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0997" w:rsidRDefault="00685C14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D Vincent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0997" w:rsidRDefault="00685C14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0997" w:rsidRPr="00CD5295" w:rsidRDefault="00320575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Own goal</w:t>
            </w:r>
            <w:r w:rsidR="005302E0">
              <w:rPr>
                <w:color w:val="000000"/>
                <w:sz w:val="16"/>
                <w:szCs w:val="16"/>
                <w:lang w:eastAsia="en-GB"/>
              </w:rPr>
              <w:t>s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0997" w:rsidRPr="00CD5295" w:rsidRDefault="005302E0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2</w:t>
            </w:r>
          </w:p>
        </w:tc>
      </w:tr>
      <w:tr w:rsidR="00080997" w:rsidRPr="00CD5295" w:rsidTr="002019F6">
        <w:trPr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0997" w:rsidRDefault="002019F6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W Lawrence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0997" w:rsidRDefault="002019F6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0997" w:rsidRDefault="00685C14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D Warner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0997" w:rsidRDefault="00685C14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0997" w:rsidRPr="00CD5295" w:rsidRDefault="00080997" w:rsidP="00A60203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0997" w:rsidRPr="00CD5295" w:rsidRDefault="00080997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2019F6" w:rsidRPr="00CD5295" w:rsidTr="002019F6">
        <w:trPr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19F6" w:rsidRDefault="002019F6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M Pearson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19F6" w:rsidRDefault="002019F6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19F6" w:rsidRDefault="00685C14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K Bowman-Boyles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19F6" w:rsidRDefault="00685C14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19F6" w:rsidRPr="005302E0" w:rsidRDefault="005302E0" w:rsidP="00A60203">
            <w:pPr>
              <w:rPr>
                <w:b/>
                <w:i/>
                <w:color w:val="000000"/>
                <w:sz w:val="16"/>
                <w:szCs w:val="16"/>
                <w:u w:val="single"/>
                <w:lang w:eastAsia="en-GB"/>
              </w:rPr>
            </w:pPr>
            <w:r w:rsidRPr="005302E0">
              <w:rPr>
                <w:b/>
                <w:i/>
                <w:color w:val="000000"/>
                <w:sz w:val="16"/>
                <w:szCs w:val="16"/>
                <w:u w:val="single"/>
                <w:lang w:eastAsia="en-GB"/>
              </w:rPr>
              <w:t>Total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19F6" w:rsidRPr="005302E0" w:rsidRDefault="005302E0" w:rsidP="00A60203">
            <w:pPr>
              <w:jc w:val="center"/>
              <w:rPr>
                <w:b/>
                <w:i/>
                <w:color w:val="000000"/>
                <w:sz w:val="16"/>
                <w:szCs w:val="16"/>
                <w:u w:val="single"/>
                <w:lang w:eastAsia="en-GB"/>
              </w:rPr>
            </w:pPr>
            <w:r w:rsidRPr="005302E0">
              <w:rPr>
                <w:b/>
                <w:i/>
                <w:color w:val="000000"/>
                <w:sz w:val="16"/>
                <w:szCs w:val="16"/>
                <w:u w:val="single"/>
                <w:lang w:eastAsia="en-GB"/>
              </w:rPr>
              <w:t>33</w:t>
            </w:r>
          </w:p>
        </w:tc>
      </w:tr>
      <w:tr w:rsidR="002019F6" w:rsidRPr="00CD5295" w:rsidTr="002019F6">
        <w:trPr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19F6" w:rsidRDefault="002019F6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P Ryan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19F6" w:rsidRDefault="002019F6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19F6" w:rsidRDefault="00685C14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J Bullamore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19F6" w:rsidRDefault="00685C14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19F6" w:rsidRDefault="002019F6" w:rsidP="00A60203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19F6" w:rsidRDefault="002019F6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2019F6" w:rsidRPr="00CD5295" w:rsidTr="002019F6">
        <w:trPr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19F6" w:rsidRDefault="002019F6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P Strutt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19F6" w:rsidRDefault="002019F6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19F6" w:rsidRDefault="00685C14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A Cracknell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19F6" w:rsidRDefault="00685C14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19F6" w:rsidRDefault="002019F6" w:rsidP="00A60203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19F6" w:rsidRDefault="002019F6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2019F6" w:rsidRPr="00CD5295" w:rsidTr="002019F6">
        <w:trPr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19F6" w:rsidRDefault="002019F6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Z Wright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19F6" w:rsidRDefault="002019F6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19F6" w:rsidRDefault="00685C14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C Halls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19F6" w:rsidRDefault="00685C14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19F6" w:rsidRDefault="002019F6" w:rsidP="00A60203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19F6" w:rsidRDefault="002019F6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685C14" w:rsidRPr="00CD5295" w:rsidTr="002019F6">
        <w:trPr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5C14" w:rsidRDefault="00685C14" w:rsidP="00A60203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5C14" w:rsidRDefault="00685C14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5C14" w:rsidRDefault="00685C14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C Parry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5C14" w:rsidRDefault="00685C14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5C14" w:rsidRDefault="00685C14" w:rsidP="00A60203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5C14" w:rsidRDefault="00685C14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685C14" w:rsidRPr="00CD5295" w:rsidTr="002019F6">
        <w:trPr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5C14" w:rsidRDefault="00685C14" w:rsidP="00A60203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5C14" w:rsidRDefault="00685C14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5C14" w:rsidRDefault="00685C14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A Skinner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5C14" w:rsidRDefault="00685C14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5C14" w:rsidRDefault="00685C14" w:rsidP="00A60203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5C14" w:rsidRDefault="00685C14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685C14" w:rsidRPr="00CD5295" w:rsidTr="002019F6">
        <w:trPr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5C14" w:rsidRDefault="00685C14" w:rsidP="00A60203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5C14" w:rsidRDefault="00685C14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5C14" w:rsidRDefault="00685C14" w:rsidP="00685C14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M Smith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5C14" w:rsidRDefault="00685C14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5C14" w:rsidRDefault="00685C14" w:rsidP="00A60203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5C14" w:rsidRDefault="00685C14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685C14" w:rsidRPr="00CD5295" w:rsidTr="002019F6">
        <w:trPr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5C14" w:rsidRDefault="00685C14" w:rsidP="00A60203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5C14" w:rsidRDefault="00685C14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5C14" w:rsidRDefault="00685C14" w:rsidP="00A60203">
            <w:pPr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P Strutt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5C14" w:rsidRDefault="00685C14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5C14" w:rsidRDefault="00685C14" w:rsidP="00A60203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5C14" w:rsidRDefault="00685C14" w:rsidP="00A60203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</w:tbl>
    <w:p w:rsidR="0074693E" w:rsidRDefault="0074693E" w:rsidP="005B49D0">
      <w:pPr>
        <w:ind w:hanging="851"/>
        <w:rPr>
          <w:noProof/>
        </w:rPr>
      </w:pPr>
    </w:p>
    <w:p w:rsidR="009C4ED5" w:rsidRDefault="009C4ED5" w:rsidP="005B49D0">
      <w:pPr>
        <w:ind w:hanging="851"/>
        <w:rPr>
          <w:noProof/>
        </w:rPr>
      </w:pPr>
    </w:p>
    <w:p w:rsidR="000E1847" w:rsidRDefault="00FB2B03" w:rsidP="000E1847">
      <w:pPr>
        <w:rPr>
          <w:b/>
          <w:bCs/>
          <w:i/>
          <w:iCs/>
          <w:kern w:val="28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>
                <wp:simplePos x="0" y="0"/>
                <wp:positionH relativeFrom="page">
                  <wp:posOffset>875665</wp:posOffset>
                </wp:positionH>
                <wp:positionV relativeFrom="page">
                  <wp:posOffset>751840</wp:posOffset>
                </wp:positionV>
                <wp:extent cx="4892040" cy="365760"/>
                <wp:effectExtent l="0" t="0" r="4445" b="0"/>
                <wp:wrapNone/>
                <wp:docPr id="36" name="RE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2040" cy="365760"/>
                        </a:xfrm>
                        <a:prstGeom prst="rect">
                          <a:avLst/>
                        </a:prstGeom>
                        <a:solidFill>
                          <a:srgbClr val="E1E1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6666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738F" w:rsidRPr="008F42B4" w:rsidRDefault="00D8738F" w:rsidP="00D8738F">
                            <w:pPr>
                              <w:pStyle w:val="RunningHead"/>
                              <w:rPr>
                                <w:color w:val="auto"/>
                              </w:rPr>
                            </w:pPr>
                            <w:r w:rsidRPr="008F42B4">
                              <w:rPr>
                                <w:color w:val="auto"/>
                              </w:rPr>
                              <w:t>Tav</w:t>
                            </w:r>
                            <w:r>
                              <w:rPr>
                                <w:color w:val="auto"/>
                              </w:rPr>
                              <w:t>s’ Topics</w:t>
                            </w:r>
                          </w:p>
                          <w:p w:rsidR="00D8738F" w:rsidRDefault="00D8738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 12" o:spid="_x0000_s1036" style="position:absolute;margin-left:68.95pt;margin-top:59.2pt;width:385.2pt;height:28.8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" fillcolor="#e1e1d7" stroked="f" strokecolor="#663" strokeweight="0">
                <v:textbox>
                  <w:txbxContent>
                    <w:p w:rsidR="00D8738F" w:rsidRPr="008F42B4" w:rsidRDefault="00D8738F" w:rsidP="00D8738F">
                      <w:pPr>
                        <w:pStyle w:val="RunningHead"/>
                        <w:rPr>
                          <w:color w:val="auto"/>
                        </w:rPr>
                      </w:pPr>
                      <w:r w:rsidRPr="008F42B4">
                        <w:rPr>
                          <w:color w:val="auto"/>
                        </w:rPr>
                        <w:t>Tav</w:t>
                      </w:r>
                      <w:r>
                        <w:rPr>
                          <w:color w:val="auto"/>
                        </w:rPr>
                        <w:t>s’ Topics</w:t>
                      </w:r>
                    </w:p>
                    <w:p w:rsidR="00D8738F" w:rsidRDefault="00D8738F"/>
                  </w:txbxContent>
                </v:textbox>
                <w10:wrap anchorx="page" anchory="page"/>
              </v:rect>
            </w:pict>
          </mc:Fallback>
        </mc:AlternateContent>
      </w:r>
    </w:p>
    <w:p w:rsidR="00C26175" w:rsidRDefault="00C26175" w:rsidP="000E18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i/>
          <w:iCs/>
          <w:kern w:val="28"/>
          <w:sz w:val="28"/>
          <w:szCs w:val="28"/>
        </w:rPr>
      </w:pPr>
      <w:r w:rsidRPr="00020DEB">
        <w:rPr>
          <w:b/>
          <w:bCs/>
          <w:i/>
          <w:iCs/>
          <w:kern w:val="28"/>
          <w:sz w:val="28"/>
          <w:szCs w:val="28"/>
        </w:rPr>
        <w:t>Looking back…..over 4</w:t>
      </w:r>
      <w:r>
        <w:rPr>
          <w:b/>
          <w:bCs/>
          <w:i/>
          <w:iCs/>
          <w:kern w:val="28"/>
          <w:sz w:val="28"/>
          <w:szCs w:val="28"/>
        </w:rPr>
        <w:t>7</w:t>
      </w:r>
      <w:r w:rsidRPr="00020DEB">
        <w:rPr>
          <w:b/>
          <w:bCs/>
          <w:i/>
          <w:iCs/>
          <w:kern w:val="28"/>
          <w:sz w:val="28"/>
          <w:szCs w:val="28"/>
        </w:rPr>
        <w:t xml:space="preserve"> years of Taverners FC</w:t>
      </w:r>
    </w:p>
    <w:p w:rsidR="00D8738F" w:rsidRDefault="00D8738F">
      <w:pPr>
        <w:rPr>
          <w:noProof/>
        </w:rPr>
      </w:pPr>
    </w:p>
    <w:p w:rsidR="00D8738F" w:rsidRDefault="00D8738F">
      <w:pPr>
        <w:rPr>
          <w:noProof/>
        </w:rPr>
      </w:pPr>
    </w:p>
    <w:p w:rsidR="00C26175" w:rsidRDefault="00FB2B03">
      <w:r>
        <w:rPr>
          <w:noProof/>
          <w:lang w:val="en-GB" w:eastAsia="en-GB"/>
        </w:rPr>
        <w:drawing>
          <wp:inline distT="0" distB="0" distL="0" distR="0">
            <wp:extent cx="5295900" cy="3048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" t="12546" r="5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75" w:rsidRDefault="00C26175"/>
    <w:p w:rsidR="00C26175" w:rsidRDefault="00C26175"/>
    <w:p w:rsidR="00C26175" w:rsidRDefault="00C26175" w:rsidP="00C26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26175" w:rsidRDefault="00C26175" w:rsidP="00C26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The Tavs face the camera during the 1972/73 season, our first year in the Ipswich Sunday Morning League after five seasons in the Gippeswyk Sunday League.</w:t>
      </w:r>
    </w:p>
    <w:p w:rsidR="00C26175" w:rsidRDefault="00C26175" w:rsidP="00C26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26175" w:rsidRDefault="00C26175" w:rsidP="00C26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The photo was taken on Gippeswyk Park – our home ground then – a </w:t>
      </w:r>
      <w:r w:rsidR="003C6E2C">
        <w:t>ground</w:t>
      </w:r>
      <w:r>
        <w:t xml:space="preserve"> which boasted a number of</w:t>
      </w:r>
      <w:r w:rsidR="003C6E2C">
        <w:t xml:space="preserve"> football pitches in those days and a fair number of spectators.</w:t>
      </w:r>
    </w:p>
    <w:p w:rsidR="00C26175" w:rsidRDefault="00C26175" w:rsidP="00C26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</w:t>
      </w:r>
    </w:p>
    <w:p w:rsidR="00C26175" w:rsidRDefault="00C26175" w:rsidP="00C26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Those pictured are:</w:t>
      </w:r>
    </w:p>
    <w:p w:rsidR="00C26175" w:rsidRDefault="00C26175" w:rsidP="00C26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26175" w:rsidRDefault="00C26175" w:rsidP="00C26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</w:rPr>
        <w:t xml:space="preserve">Back row: </w:t>
      </w:r>
      <w:r>
        <w:t>Frank Fleming, Paul Miller, Jim Butcher, Mike Cook, Kevin Stevens, Peter Warren, David Wood &amp; John Cook.</w:t>
      </w:r>
    </w:p>
    <w:p w:rsidR="00C26175" w:rsidRDefault="00C26175" w:rsidP="00C26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26175" w:rsidRDefault="00C26175" w:rsidP="00C26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</w:rPr>
        <w:t xml:space="preserve">Front: </w:t>
      </w:r>
      <w:r>
        <w:t>Don Muhs, Pat Elvin, Glen Parker, John Davey, Brian Hunnisett &amp; Bob Bullamore.</w:t>
      </w:r>
    </w:p>
    <w:p w:rsidR="00C26175" w:rsidRDefault="00C26175" w:rsidP="00C26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26175" w:rsidRDefault="00C26175" w:rsidP="00C26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Wearing our new ‘West Ham away’ kit, the Tavs were about to play Finchley Athletic – rivals over many years – in a Division 9 game and recorded a 4-1 win. The goals came from a Glen Parker hat-trick and Pat Elvin.</w:t>
      </w:r>
    </w:p>
    <w:p w:rsidR="00C26175" w:rsidRDefault="00C26175" w:rsidP="00C26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26175" w:rsidRDefault="00C26175" w:rsidP="00C26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In a season when Taverners won 12, drew 2 and lost 8 of their league games, Paul Miller was leading scorer with 26 goals followed by Glen on 11.</w:t>
      </w:r>
    </w:p>
    <w:p w:rsidR="00C26175" w:rsidRPr="00C91553" w:rsidRDefault="00C26175" w:rsidP="00C26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EB39B7" w:rsidRDefault="00FB2B03">
      <w:pPr>
        <w:rPr>
          <w:noProof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page">
                  <wp:posOffset>2125980</wp:posOffset>
                </wp:positionH>
                <wp:positionV relativeFrom="page">
                  <wp:posOffset>11975465</wp:posOffset>
                </wp:positionV>
                <wp:extent cx="4800600" cy="324485"/>
                <wp:effectExtent l="1905" t="2540" r="0" b="0"/>
                <wp:wrapNone/>
                <wp:docPr id="3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ED5" w:rsidRDefault="00837ACB">
                            <w:pPr>
                              <w:pStyle w:val="Heading2"/>
                            </w:pPr>
                            <w:r>
                              <w:t>Belgium – Easter 2011</w:t>
                            </w:r>
                          </w:p>
                          <w:p w:rsidR="009C4ED5" w:rsidRDefault="009C4ED5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7" type="#_x0000_t202" style="position:absolute;margin-left:167.4pt;margin-top:942.95pt;width:378pt;height:25.55pt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NSNswIAALM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" filled="f" stroked="f">
                <v:textbox inset="0,0,0,0">
                  <w:txbxContent>
                    <w:p w:rsidR="009C4ED5" w:rsidRDefault="00837ACB">
                      <w:pPr>
                        <w:pStyle w:val="Heading2"/>
                      </w:pPr>
                      <w:r>
                        <w:t>Belgium – Easter 2011</w:t>
                      </w:r>
                    </w:p>
                    <w:p w:rsidR="009C4ED5" w:rsidRDefault="009C4ED5">
                      <w:pPr>
                        <w:pStyle w:val="Heading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2616200</wp:posOffset>
                </wp:positionH>
                <wp:positionV relativeFrom="page">
                  <wp:posOffset>7112000</wp:posOffset>
                </wp:positionV>
                <wp:extent cx="91440" cy="91440"/>
                <wp:effectExtent l="0" t="0" r="0" b="0"/>
                <wp:wrapNone/>
                <wp:docPr id="3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ED5" w:rsidRDefault="009C4ED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8" type="#_x0000_t202" style="position:absolute;margin-left:206pt;margin-top:560pt;width:7.2pt;height:7.2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" filled="f" stroked="f">
                <v:textbox inset="0,0,0,0">
                  <w:txbxContent>
                    <w:p w:rsidR="009C4ED5" w:rsidRDefault="009C4ED5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2931160</wp:posOffset>
                </wp:positionH>
                <wp:positionV relativeFrom="page">
                  <wp:posOffset>7112000</wp:posOffset>
                </wp:positionV>
                <wp:extent cx="91440" cy="91440"/>
                <wp:effectExtent l="0" t="0" r="0" b="0"/>
                <wp:wrapNone/>
                <wp:docPr id="3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ED5" w:rsidRDefault="009C4ED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9" type="#_x0000_t202" style="position:absolute;margin-left:230.8pt;margin-top:560pt;width:7.2pt;height:7.2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" filled="f" stroked="f">
                <v:textbox inset="0,0,0,0">
                  <w:txbxContent>
                    <w:p w:rsidR="009C4ED5" w:rsidRDefault="009C4ED5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page">
                  <wp:posOffset>2606040</wp:posOffset>
                </wp:positionH>
                <wp:positionV relativeFrom="page">
                  <wp:posOffset>4000500</wp:posOffset>
                </wp:positionV>
                <wp:extent cx="91440" cy="91440"/>
                <wp:effectExtent l="0" t="0" r="0" b="3810"/>
                <wp:wrapNone/>
                <wp:docPr id="3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ED5" w:rsidRDefault="009C4ED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205.2pt;margin-top:315pt;width:7.2pt;height:7.2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" filled="f" stroked="f">
                <v:textbox inset="0,0,0,0">
                  <w:txbxContent>
                    <w:p w:rsidR="009C4ED5" w:rsidRDefault="009C4ED5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ge">
                  <wp:posOffset>4000500</wp:posOffset>
                </wp:positionV>
                <wp:extent cx="91440" cy="91440"/>
                <wp:effectExtent l="0" t="0" r="0" b="3810"/>
                <wp:wrapNone/>
                <wp:docPr id="3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ED5" w:rsidRDefault="009C4ED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1" type="#_x0000_t202" style="position:absolute;margin-left:230pt;margin-top:315pt;width:7.2pt;height:7.2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" filled="f" stroked="f">
                <v:textbox inset="0,0,0,0">
                  <w:txbxContent>
                    <w:p w:rsidR="009C4ED5" w:rsidRDefault="009C4ED5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2603500</wp:posOffset>
                </wp:positionH>
                <wp:positionV relativeFrom="page">
                  <wp:posOffset>952500</wp:posOffset>
                </wp:positionV>
                <wp:extent cx="91440" cy="91440"/>
                <wp:effectExtent l="3175" t="0" r="635" b="3810"/>
                <wp:wrapNone/>
                <wp:docPr id="3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ED5" w:rsidRDefault="009C4ED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2" type="#_x0000_t202" style="position:absolute;margin-left:205pt;margin-top:75pt;width:7.2pt;height:7.2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" filled="f" stroked="f">
                <v:textbox inset="0,0,0,0">
                  <w:txbxContent>
                    <w:p w:rsidR="009C4ED5" w:rsidRDefault="009C4ED5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2918460</wp:posOffset>
                </wp:positionH>
                <wp:positionV relativeFrom="page">
                  <wp:posOffset>952500</wp:posOffset>
                </wp:positionV>
                <wp:extent cx="91440" cy="91440"/>
                <wp:effectExtent l="3810" t="0" r="0" b="3810"/>
                <wp:wrapNone/>
                <wp:docPr id="2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ED5" w:rsidRDefault="009C4ED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3" type="#_x0000_t202" style="position:absolute;margin-left:229.8pt;margin-top:75pt;width:7.2pt;height:7.2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" filled="f" stroked="f">
                <v:textbox inset="0,0,0,0">
                  <w:txbxContent>
                    <w:p w:rsidR="009C4ED5" w:rsidRDefault="009C4ED5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C4ED5">
        <w:rPr>
          <w:noProof/>
        </w:rPr>
        <w:br w:type="page"/>
      </w: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page">
                  <wp:posOffset>686435</wp:posOffset>
                </wp:positionH>
                <wp:positionV relativeFrom="page">
                  <wp:posOffset>520700</wp:posOffset>
                </wp:positionV>
                <wp:extent cx="1409700" cy="292100"/>
                <wp:effectExtent l="635" t="0" r="0" b="0"/>
                <wp:wrapNone/>
                <wp:docPr id="2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EA0" w:rsidRPr="008F42B4" w:rsidRDefault="00553EA0" w:rsidP="00553EA0">
                            <w:pPr>
                              <w:pStyle w:val="RunningHead"/>
                              <w:rPr>
                                <w:color w:val="auto"/>
                              </w:rPr>
                            </w:pPr>
                            <w:r w:rsidRPr="008F42B4">
                              <w:rPr>
                                <w:color w:val="auto"/>
                              </w:rPr>
                              <w:t>Tav</w:t>
                            </w:r>
                            <w:r>
                              <w:rPr>
                                <w:color w:val="auto"/>
                              </w:rPr>
                              <w:t>s’ Topics</w:t>
                            </w:r>
                          </w:p>
                          <w:p w:rsidR="00EB39B7" w:rsidRPr="00726B93" w:rsidRDefault="00EB39B7" w:rsidP="00EB39B7">
                            <w:pPr>
                              <w:pStyle w:val="RunningHead"/>
                              <w:rPr>
                                <w:color w:val="auto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4" type="#_x0000_t202" style="position:absolute;margin-left:54.05pt;margin-top:41pt;width:111pt;height:23pt;z-index: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" filled="f" stroked="f">
                <v:textbox inset="0,0,0,0">
                  <w:txbxContent>
                    <w:p w:rsidR="00553EA0" w:rsidRPr="008F42B4" w:rsidRDefault="00553EA0" w:rsidP="00553EA0">
                      <w:pPr>
                        <w:pStyle w:val="RunningHead"/>
                        <w:rPr>
                          <w:color w:val="auto"/>
                        </w:rPr>
                      </w:pPr>
                      <w:r w:rsidRPr="008F42B4">
                        <w:rPr>
                          <w:color w:val="auto"/>
                        </w:rPr>
                        <w:t>Tav</w:t>
                      </w:r>
                      <w:r>
                        <w:rPr>
                          <w:color w:val="auto"/>
                        </w:rPr>
                        <w:t>s’ Topics</w:t>
                      </w:r>
                    </w:p>
                    <w:p w:rsidR="00EB39B7" w:rsidRPr="00726B93" w:rsidRDefault="00EB39B7" w:rsidP="00EB39B7">
                      <w:pPr>
                        <w:pStyle w:val="RunningHead"/>
                        <w:rPr>
                          <w:color w:val="auto"/>
                          <w:sz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>
                <wp:simplePos x="0" y="0"/>
                <wp:positionH relativeFrom="page">
                  <wp:posOffset>570865</wp:posOffset>
                </wp:positionH>
                <wp:positionV relativeFrom="page">
                  <wp:posOffset>447040</wp:posOffset>
                </wp:positionV>
                <wp:extent cx="4892040" cy="365760"/>
                <wp:effectExtent l="0" t="0" r="4445" b="0"/>
                <wp:wrapNone/>
                <wp:docPr id="25" name="RE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2040" cy="365760"/>
                        </a:xfrm>
                        <a:prstGeom prst="rect">
                          <a:avLst/>
                        </a:prstGeom>
                        <a:solidFill>
                          <a:srgbClr val="E1E1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6666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 12" o:spid="_x0000_s1026" style="position:absolute;margin-left:44.95pt;margin-top:35.2pt;width:385.2pt;height:28.8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" fillcolor="#e1e1d7" stroked="f" strokecolor="#663" strokeweight="0">
                <w10:wrap anchorx="page" anchory="page"/>
              </v:rect>
            </w:pict>
          </mc:Fallback>
        </mc:AlternateContent>
      </w:r>
    </w:p>
    <w:p w:rsidR="00EB39B7" w:rsidRPr="00EB39B7" w:rsidRDefault="00EB39B7" w:rsidP="00EB39B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/>
          <w:b/>
          <w:bCs/>
          <w:i/>
          <w:iCs/>
          <w:kern w:val="28"/>
          <w:szCs w:val="24"/>
          <w:lang w:val="en-GB"/>
        </w:rPr>
      </w:pPr>
      <w:r w:rsidRPr="00EB39B7">
        <w:rPr>
          <w:rFonts w:ascii="Calibri" w:hAnsi="Calibri"/>
          <w:b/>
          <w:bCs/>
          <w:i/>
          <w:iCs/>
          <w:kern w:val="28"/>
          <w:szCs w:val="24"/>
          <w:lang w:val="en-GB"/>
        </w:rPr>
        <w:t>First team statistics  - 201</w:t>
      </w:r>
      <w:r w:rsidR="009741ED">
        <w:rPr>
          <w:rFonts w:ascii="Calibri" w:hAnsi="Calibri"/>
          <w:b/>
          <w:bCs/>
          <w:i/>
          <w:iCs/>
          <w:kern w:val="28"/>
          <w:szCs w:val="24"/>
          <w:lang w:val="en-GB"/>
        </w:rPr>
        <w:t>3/14</w:t>
      </w:r>
    </w:p>
    <w:tbl>
      <w:tblPr>
        <w:tblW w:w="9747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567"/>
        <w:gridCol w:w="992"/>
        <w:gridCol w:w="1980"/>
        <w:gridCol w:w="3548"/>
      </w:tblGrid>
      <w:tr w:rsidR="00EB39B7" w:rsidRPr="00EB39B7" w:rsidTr="006142D5">
        <w:tc>
          <w:tcPr>
            <w:tcW w:w="2660" w:type="dxa"/>
          </w:tcPr>
          <w:p w:rsidR="00EB39B7" w:rsidRPr="003E0E56" w:rsidRDefault="009741ED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Clapgate Lane</w:t>
            </w:r>
          </w:p>
        </w:tc>
        <w:tc>
          <w:tcPr>
            <w:tcW w:w="567" w:type="dxa"/>
          </w:tcPr>
          <w:p w:rsidR="00EB39B7" w:rsidRPr="003E0E56" w:rsidRDefault="009741ED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A</w:t>
            </w:r>
          </w:p>
        </w:tc>
        <w:tc>
          <w:tcPr>
            <w:tcW w:w="992" w:type="dxa"/>
          </w:tcPr>
          <w:p w:rsidR="00EB39B7" w:rsidRPr="003E0E56" w:rsidRDefault="009741ED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4-6</w:t>
            </w:r>
          </w:p>
        </w:tc>
        <w:tc>
          <w:tcPr>
            <w:tcW w:w="1980" w:type="dxa"/>
          </w:tcPr>
          <w:p w:rsidR="00EB39B7" w:rsidRPr="003E0E56" w:rsidRDefault="00EB39B7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League</w:t>
            </w:r>
          </w:p>
        </w:tc>
        <w:tc>
          <w:tcPr>
            <w:tcW w:w="3548" w:type="dxa"/>
          </w:tcPr>
          <w:p w:rsidR="00EB39B7" w:rsidRPr="003E0E56" w:rsidRDefault="00EB39B7" w:rsidP="006142D5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 xml:space="preserve">Goals: </w:t>
            </w:r>
            <w:r w:rsidR="006142D5"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Brooks 2 (penalties), Brittain 2</w:t>
            </w:r>
          </w:p>
        </w:tc>
      </w:tr>
      <w:tr w:rsidR="00EB39B7" w:rsidRPr="00EB39B7" w:rsidTr="006142D5">
        <w:tc>
          <w:tcPr>
            <w:tcW w:w="2660" w:type="dxa"/>
          </w:tcPr>
          <w:p w:rsidR="00EB39B7" w:rsidRPr="003E0E56" w:rsidRDefault="006142D5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Trimley Red Devils</w:t>
            </w:r>
          </w:p>
        </w:tc>
        <w:tc>
          <w:tcPr>
            <w:tcW w:w="567" w:type="dxa"/>
          </w:tcPr>
          <w:p w:rsidR="00EB39B7" w:rsidRPr="003E0E56" w:rsidRDefault="00EB39B7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A</w:t>
            </w:r>
          </w:p>
        </w:tc>
        <w:tc>
          <w:tcPr>
            <w:tcW w:w="992" w:type="dxa"/>
          </w:tcPr>
          <w:p w:rsidR="00EB39B7" w:rsidRPr="003E0E56" w:rsidRDefault="006142D5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0-5</w:t>
            </w:r>
          </w:p>
        </w:tc>
        <w:tc>
          <w:tcPr>
            <w:tcW w:w="1980" w:type="dxa"/>
          </w:tcPr>
          <w:p w:rsidR="00EB39B7" w:rsidRPr="003E0E56" w:rsidRDefault="00EB39B7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League</w:t>
            </w:r>
          </w:p>
        </w:tc>
        <w:tc>
          <w:tcPr>
            <w:tcW w:w="3548" w:type="dxa"/>
          </w:tcPr>
          <w:p w:rsidR="00EB39B7" w:rsidRPr="003E0E56" w:rsidRDefault="00EB39B7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</w:p>
        </w:tc>
      </w:tr>
      <w:tr w:rsidR="00EB39B7" w:rsidRPr="00EB39B7" w:rsidTr="006142D5">
        <w:tc>
          <w:tcPr>
            <w:tcW w:w="2660" w:type="dxa"/>
          </w:tcPr>
          <w:p w:rsidR="00EB39B7" w:rsidRPr="003E0E56" w:rsidRDefault="006142D5" w:rsidP="006142D5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Feklixstowe Athletc 03</w:t>
            </w:r>
          </w:p>
        </w:tc>
        <w:tc>
          <w:tcPr>
            <w:tcW w:w="567" w:type="dxa"/>
          </w:tcPr>
          <w:p w:rsidR="00EB39B7" w:rsidRPr="003E0E56" w:rsidRDefault="00EB39B7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A</w:t>
            </w:r>
          </w:p>
        </w:tc>
        <w:tc>
          <w:tcPr>
            <w:tcW w:w="992" w:type="dxa"/>
          </w:tcPr>
          <w:p w:rsidR="00EB39B7" w:rsidRPr="003E0E56" w:rsidRDefault="006142D5" w:rsidP="006142D5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2-1</w:t>
            </w:r>
          </w:p>
        </w:tc>
        <w:tc>
          <w:tcPr>
            <w:tcW w:w="1980" w:type="dxa"/>
          </w:tcPr>
          <w:p w:rsidR="00EB39B7" w:rsidRPr="003E0E56" w:rsidRDefault="006142D5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Sunday shield</w:t>
            </w:r>
          </w:p>
        </w:tc>
        <w:tc>
          <w:tcPr>
            <w:tcW w:w="3548" w:type="dxa"/>
          </w:tcPr>
          <w:p w:rsidR="00EB39B7" w:rsidRPr="003E0E56" w:rsidRDefault="00EB39B7" w:rsidP="006142D5">
            <w:pPr>
              <w:spacing w:after="200" w:line="276" w:lineRule="auto"/>
              <w:rPr>
                <w:rFonts w:ascii="Calibri" w:hAnsi="Calibri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sz w:val="16"/>
                <w:szCs w:val="16"/>
                <w:lang w:val="en-GB"/>
              </w:rPr>
              <w:t>Goals: Brooks</w:t>
            </w:r>
            <w:r w:rsidR="006142D5" w:rsidRPr="003E0E56">
              <w:rPr>
                <w:rFonts w:ascii="Calibri" w:hAnsi="Calibri"/>
                <w:sz w:val="16"/>
                <w:szCs w:val="16"/>
                <w:lang w:val="en-GB"/>
              </w:rPr>
              <w:t>, Southgate</w:t>
            </w:r>
          </w:p>
        </w:tc>
      </w:tr>
      <w:tr w:rsidR="00EB39B7" w:rsidRPr="00EB39B7" w:rsidTr="006142D5">
        <w:tc>
          <w:tcPr>
            <w:tcW w:w="2660" w:type="dxa"/>
          </w:tcPr>
          <w:p w:rsidR="00EB39B7" w:rsidRPr="003E0E56" w:rsidRDefault="008F11EE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Shotley Rose reserves</w:t>
            </w:r>
          </w:p>
        </w:tc>
        <w:tc>
          <w:tcPr>
            <w:tcW w:w="567" w:type="dxa"/>
          </w:tcPr>
          <w:p w:rsidR="00EB39B7" w:rsidRPr="003E0E56" w:rsidRDefault="008F11EE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H</w:t>
            </w:r>
          </w:p>
        </w:tc>
        <w:tc>
          <w:tcPr>
            <w:tcW w:w="992" w:type="dxa"/>
          </w:tcPr>
          <w:p w:rsidR="00EB39B7" w:rsidRPr="003E0E56" w:rsidRDefault="008F11EE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4-1</w:t>
            </w:r>
          </w:p>
        </w:tc>
        <w:tc>
          <w:tcPr>
            <w:tcW w:w="1980" w:type="dxa"/>
          </w:tcPr>
          <w:p w:rsidR="00EB39B7" w:rsidRPr="003E0E56" w:rsidRDefault="008F11EE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Sunday shield</w:t>
            </w:r>
          </w:p>
        </w:tc>
        <w:tc>
          <w:tcPr>
            <w:tcW w:w="3548" w:type="dxa"/>
          </w:tcPr>
          <w:p w:rsidR="00EB39B7" w:rsidRPr="003E0E56" w:rsidRDefault="008F11EE" w:rsidP="00EB39B7">
            <w:pPr>
              <w:spacing w:after="200" w:line="276" w:lineRule="auto"/>
              <w:jc w:val="both"/>
              <w:rPr>
                <w:rFonts w:ascii="Calibri" w:hAnsi="Calibri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sz w:val="16"/>
                <w:szCs w:val="16"/>
                <w:lang w:val="en-GB"/>
              </w:rPr>
              <w:t>Goals: Stevens, Bolah, Pilkington, own goal</w:t>
            </w:r>
          </w:p>
        </w:tc>
      </w:tr>
      <w:tr w:rsidR="00EB39B7" w:rsidRPr="00EB39B7" w:rsidTr="006142D5">
        <w:tc>
          <w:tcPr>
            <w:tcW w:w="2660" w:type="dxa"/>
          </w:tcPr>
          <w:p w:rsidR="00EB39B7" w:rsidRPr="003E0E56" w:rsidRDefault="002D4766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Trimley Red Devils</w:t>
            </w:r>
          </w:p>
        </w:tc>
        <w:tc>
          <w:tcPr>
            <w:tcW w:w="567" w:type="dxa"/>
          </w:tcPr>
          <w:p w:rsidR="00EB39B7" w:rsidRPr="003E0E56" w:rsidRDefault="002D4766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H</w:t>
            </w:r>
          </w:p>
        </w:tc>
        <w:tc>
          <w:tcPr>
            <w:tcW w:w="992" w:type="dxa"/>
          </w:tcPr>
          <w:p w:rsidR="00EB39B7" w:rsidRPr="003E0E56" w:rsidRDefault="002D4766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1-2</w:t>
            </w:r>
          </w:p>
        </w:tc>
        <w:tc>
          <w:tcPr>
            <w:tcW w:w="1980" w:type="dxa"/>
          </w:tcPr>
          <w:p w:rsidR="00EB39B7" w:rsidRPr="003E0E56" w:rsidRDefault="002D4766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League</w:t>
            </w:r>
          </w:p>
        </w:tc>
        <w:tc>
          <w:tcPr>
            <w:tcW w:w="3548" w:type="dxa"/>
          </w:tcPr>
          <w:p w:rsidR="00EB39B7" w:rsidRPr="003E0E56" w:rsidRDefault="002D4766" w:rsidP="00EB39B7">
            <w:pPr>
              <w:spacing w:after="200" w:line="276" w:lineRule="auto"/>
              <w:rPr>
                <w:rFonts w:ascii="Calibri" w:hAnsi="Calibri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sz w:val="16"/>
                <w:szCs w:val="16"/>
                <w:lang w:val="en-GB"/>
              </w:rPr>
              <w:t>Goal: Brooks (pen)</w:t>
            </w:r>
          </w:p>
        </w:tc>
      </w:tr>
      <w:tr w:rsidR="00EB39B7" w:rsidRPr="00EB39B7" w:rsidTr="006142D5">
        <w:tc>
          <w:tcPr>
            <w:tcW w:w="2660" w:type="dxa"/>
          </w:tcPr>
          <w:p w:rsidR="00EB39B7" w:rsidRPr="003E0E56" w:rsidRDefault="000E1847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Bourne Vale Rangers</w:t>
            </w:r>
          </w:p>
        </w:tc>
        <w:tc>
          <w:tcPr>
            <w:tcW w:w="567" w:type="dxa"/>
          </w:tcPr>
          <w:p w:rsidR="00EB39B7" w:rsidRPr="003E0E56" w:rsidRDefault="002B7AC5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A</w:t>
            </w:r>
          </w:p>
        </w:tc>
        <w:tc>
          <w:tcPr>
            <w:tcW w:w="992" w:type="dxa"/>
          </w:tcPr>
          <w:p w:rsidR="00EB39B7" w:rsidRPr="003E0E56" w:rsidRDefault="002B7AC5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1-6</w:t>
            </w:r>
          </w:p>
        </w:tc>
        <w:tc>
          <w:tcPr>
            <w:tcW w:w="1980" w:type="dxa"/>
          </w:tcPr>
          <w:p w:rsidR="00EB39B7" w:rsidRPr="003E0E56" w:rsidRDefault="002B7AC5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League</w:t>
            </w:r>
          </w:p>
        </w:tc>
        <w:tc>
          <w:tcPr>
            <w:tcW w:w="3548" w:type="dxa"/>
          </w:tcPr>
          <w:p w:rsidR="00EB39B7" w:rsidRPr="003E0E56" w:rsidRDefault="003E0E56" w:rsidP="00EB39B7">
            <w:pPr>
              <w:spacing w:after="200" w:line="276" w:lineRule="auto"/>
              <w:jc w:val="both"/>
              <w:rPr>
                <w:rFonts w:ascii="Calibri" w:hAnsi="Calibri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sz w:val="16"/>
                <w:szCs w:val="16"/>
                <w:lang w:val="en-GB"/>
              </w:rPr>
              <w:t>Goal: Wright</w:t>
            </w:r>
          </w:p>
        </w:tc>
      </w:tr>
      <w:tr w:rsidR="00EB39B7" w:rsidRPr="00EB39B7" w:rsidTr="006142D5">
        <w:tc>
          <w:tcPr>
            <w:tcW w:w="2660" w:type="dxa"/>
          </w:tcPr>
          <w:p w:rsidR="00EB39B7" w:rsidRPr="003E0E56" w:rsidRDefault="002B7AC5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Trimley Red Devils</w:t>
            </w:r>
          </w:p>
        </w:tc>
        <w:tc>
          <w:tcPr>
            <w:tcW w:w="567" w:type="dxa"/>
          </w:tcPr>
          <w:p w:rsidR="00EB39B7" w:rsidRPr="003E0E56" w:rsidRDefault="002B7AC5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A</w:t>
            </w:r>
          </w:p>
        </w:tc>
        <w:tc>
          <w:tcPr>
            <w:tcW w:w="992" w:type="dxa"/>
          </w:tcPr>
          <w:p w:rsidR="00EB39B7" w:rsidRPr="003E0E56" w:rsidRDefault="002B7AC5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1-5</w:t>
            </w:r>
          </w:p>
        </w:tc>
        <w:tc>
          <w:tcPr>
            <w:tcW w:w="1980" w:type="dxa"/>
          </w:tcPr>
          <w:p w:rsidR="00EB39B7" w:rsidRPr="003E0E56" w:rsidRDefault="002B7AC5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Senior Cup</w:t>
            </w:r>
          </w:p>
        </w:tc>
        <w:tc>
          <w:tcPr>
            <w:tcW w:w="3548" w:type="dxa"/>
          </w:tcPr>
          <w:p w:rsidR="00EB39B7" w:rsidRPr="003E0E56" w:rsidRDefault="003E0E56" w:rsidP="00EB39B7">
            <w:pPr>
              <w:spacing w:after="200" w:line="276" w:lineRule="auto"/>
              <w:jc w:val="both"/>
              <w:rPr>
                <w:rFonts w:ascii="Calibri" w:hAnsi="Calibri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sz w:val="16"/>
                <w:szCs w:val="16"/>
                <w:lang w:val="en-GB"/>
              </w:rPr>
              <w:t>Goal: Wray</w:t>
            </w:r>
          </w:p>
        </w:tc>
      </w:tr>
      <w:tr w:rsidR="00EB39B7" w:rsidRPr="00EB39B7" w:rsidTr="006142D5">
        <w:tc>
          <w:tcPr>
            <w:tcW w:w="2660" w:type="dxa"/>
          </w:tcPr>
          <w:p w:rsidR="00EB39B7" w:rsidRPr="003E0E56" w:rsidRDefault="002B7AC5" w:rsidP="002B7AC5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Ipswich Postal Legends</w:t>
            </w:r>
          </w:p>
        </w:tc>
        <w:tc>
          <w:tcPr>
            <w:tcW w:w="567" w:type="dxa"/>
          </w:tcPr>
          <w:p w:rsidR="00EB39B7" w:rsidRPr="003E0E56" w:rsidRDefault="002B7AC5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A</w:t>
            </w:r>
          </w:p>
        </w:tc>
        <w:tc>
          <w:tcPr>
            <w:tcW w:w="992" w:type="dxa"/>
          </w:tcPr>
          <w:p w:rsidR="00EB39B7" w:rsidRPr="003E0E56" w:rsidRDefault="002B7AC5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1-8</w:t>
            </w:r>
          </w:p>
        </w:tc>
        <w:tc>
          <w:tcPr>
            <w:tcW w:w="1980" w:type="dxa"/>
          </w:tcPr>
          <w:p w:rsidR="00EB39B7" w:rsidRPr="003E0E56" w:rsidRDefault="002B7AC5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League</w:t>
            </w:r>
          </w:p>
        </w:tc>
        <w:tc>
          <w:tcPr>
            <w:tcW w:w="3548" w:type="dxa"/>
          </w:tcPr>
          <w:p w:rsidR="00EB39B7" w:rsidRPr="003E0E56" w:rsidRDefault="003E0E56" w:rsidP="00EB39B7">
            <w:pPr>
              <w:spacing w:after="200" w:line="276" w:lineRule="auto"/>
              <w:jc w:val="both"/>
              <w:rPr>
                <w:rFonts w:ascii="Calibri" w:hAnsi="Calibri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sz w:val="16"/>
                <w:szCs w:val="16"/>
                <w:lang w:val="en-GB"/>
              </w:rPr>
              <w:t>Goal: Brooks</w:t>
            </w:r>
          </w:p>
        </w:tc>
      </w:tr>
      <w:tr w:rsidR="00EB39B7" w:rsidRPr="00EB39B7" w:rsidTr="006142D5">
        <w:tc>
          <w:tcPr>
            <w:tcW w:w="2660" w:type="dxa"/>
          </w:tcPr>
          <w:p w:rsidR="00EB39B7" w:rsidRPr="003E0E56" w:rsidRDefault="002B7AC5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Boxford Rovers</w:t>
            </w:r>
          </w:p>
        </w:tc>
        <w:tc>
          <w:tcPr>
            <w:tcW w:w="567" w:type="dxa"/>
          </w:tcPr>
          <w:p w:rsidR="00EB39B7" w:rsidRPr="003E0E56" w:rsidRDefault="002B7AC5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A</w:t>
            </w:r>
          </w:p>
        </w:tc>
        <w:tc>
          <w:tcPr>
            <w:tcW w:w="992" w:type="dxa"/>
          </w:tcPr>
          <w:p w:rsidR="00EB39B7" w:rsidRPr="003E0E56" w:rsidRDefault="002B7AC5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1-2</w:t>
            </w:r>
          </w:p>
        </w:tc>
        <w:tc>
          <w:tcPr>
            <w:tcW w:w="1980" w:type="dxa"/>
          </w:tcPr>
          <w:p w:rsidR="00EB39B7" w:rsidRPr="003E0E56" w:rsidRDefault="002B7AC5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League</w:t>
            </w:r>
          </w:p>
        </w:tc>
        <w:tc>
          <w:tcPr>
            <w:tcW w:w="3548" w:type="dxa"/>
          </w:tcPr>
          <w:p w:rsidR="00EB39B7" w:rsidRPr="003E0E56" w:rsidRDefault="003E0E56" w:rsidP="00EB39B7">
            <w:pPr>
              <w:spacing w:after="200" w:line="276" w:lineRule="auto"/>
              <w:rPr>
                <w:rFonts w:ascii="Calibri" w:hAnsi="Calibri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sz w:val="16"/>
                <w:szCs w:val="16"/>
                <w:lang w:val="en-GB"/>
              </w:rPr>
              <w:t>Goal: Henry</w:t>
            </w:r>
          </w:p>
        </w:tc>
      </w:tr>
      <w:tr w:rsidR="00EB39B7" w:rsidRPr="00EB39B7" w:rsidTr="006142D5">
        <w:tc>
          <w:tcPr>
            <w:tcW w:w="2660" w:type="dxa"/>
          </w:tcPr>
          <w:p w:rsidR="00EB39B7" w:rsidRPr="003E0E56" w:rsidRDefault="002B7AC5" w:rsidP="002B7AC5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Real Orford</w:t>
            </w:r>
          </w:p>
        </w:tc>
        <w:tc>
          <w:tcPr>
            <w:tcW w:w="567" w:type="dxa"/>
          </w:tcPr>
          <w:p w:rsidR="00EB39B7" w:rsidRPr="003E0E56" w:rsidRDefault="002B7AC5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H</w:t>
            </w:r>
          </w:p>
        </w:tc>
        <w:tc>
          <w:tcPr>
            <w:tcW w:w="992" w:type="dxa"/>
          </w:tcPr>
          <w:p w:rsidR="00EB39B7" w:rsidRPr="003E0E56" w:rsidRDefault="002B7AC5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3-3</w:t>
            </w:r>
          </w:p>
        </w:tc>
        <w:tc>
          <w:tcPr>
            <w:tcW w:w="1980" w:type="dxa"/>
          </w:tcPr>
          <w:p w:rsidR="00EB39B7" w:rsidRPr="003E0E56" w:rsidRDefault="002B7AC5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League</w:t>
            </w:r>
          </w:p>
        </w:tc>
        <w:tc>
          <w:tcPr>
            <w:tcW w:w="3548" w:type="dxa"/>
          </w:tcPr>
          <w:p w:rsidR="003E0E56" w:rsidRPr="003E0E56" w:rsidRDefault="003E0E56" w:rsidP="003E0E56">
            <w:pPr>
              <w:spacing w:after="200" w:line="276" w:lineRule="auto"/>
              <w:jc w:val="both"/>
              <w:rPr>
                <w:rFonts w:ascii="Calibri" w:hAnsi="Calibri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sz w:val="16"/>
                <w:szCs w:val="16"/>
                <w:lang w:val="en-GB"/>
              </w:rPr>
              <w:t>Goals: Brooks (pen),  Medd 2</w:t>
            </w:r>
          </w:p>
        </w:tc>
      </w:tr>
      <w:tr w:rsidR="002B7AC5" w:rsidRPr="00EB39B7" w:rsidTr="006142D5">
        <w:tc>
          <w:tcPr>
            <w:tcW w:w="2660" w:type="dxa"/>
          </w:tcPr>
          <w:p w:rsidR="002B7AC5" w:rsidRPr="003E0E56" w:rsidRDefault="002B7AC5" w:rsidP="002B7AC5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Martlesham Old Boys</w:t>
            </w:r>
          </w:p>
        </w:tc>
        <w:tc>
          <w:tcPr>
            <w:tcW w:w="567" w:type="dxa"/>
          </w:tcPr>
          <w:p w:rsidR="002B7AC5" w:rsidRPr="003E0E56" w:rsidRDefault="002B7AC5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A</w:t>
            </w:r>
          </w:p>
        </w:tc>
        <w:tc>
          <w:tcPr>
            <w:tcW w:w="992" w:type="dxa"/>
          </w:tcPr>
          <w:p w:rsidR="002B7AC5" w:rsidRPr="003E0E56" w:rsidRDefault="002B7AC5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1-2</w:t>
            </w:r>
          </w:p>
        </w:tc>
        <w:tc>
          <w:tcPr>
            <w:tcW w:w="1980" w:type="dxa"/>
          </w:tcPr>
          <w:p w:rsidR="002B7AC5" w:rsidRPr="003E0E56" w:rsidRDefault="002B7AC5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League</w:t>
            </w:r>
          </w:p>
        </w:tc>
        <w:tc>
          <w:tcPr>
            <w:tcW w:w="3548" w:type="dxa"/>
          </w:tcPr>
          <w:p w:rsidR="002B7AC5" w:rsidRPr="003E0E56" w:rsidRDefault="002B7AC5" w:rsidP="00EB39B7">
            <w:pPr>
              <w:spacing w:after="200" w:line="276" w:lineRule="auto"/>
              <w:jc w:val="both"/>
              <w:rPr>
                <w:rFonts w:ascii="Calibri" w:hAnsi="Calibri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sz w:val="16"/>
                <w:szCs w:val="16"/>
                <w:lang w:val="en-GB"/>
              </w:rPr>
              <w:t>Goal: Henry</w:t>
            </w:r>
          </w:p>
        </w:tc>
      </w:tr>
      <w:tr w:rsidR="002B7AC5" w:rsidRPr="00EB39B7" w:rsidTr="006142D5">
        <w:tc>
          <w:tcPr>
            <w:tcW w:w="2660" w:type="dxa"/>
          </w:tcPr>
          <w:p w:rsidR="002B7AC5" w:rsidRPr="003E0E56" w:rsidRDefault="002B7AC5" w:rsidP="002B7AC5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Martlesham Wanderers</w:t>
            </w:r>
          </w:p>
        </w:tc>
        <w:tc>
          <w:tcPr>
            <w:tcW w:w="567" w:type="dxa"/>
          </w:tcPr>
          <w:p w:rsidR="002B7AC5" w:rsidRPr="003E0E56" w:rsidRDefault="002B7AC5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H</w:t>
            </w:r>
          </w:p>
        </w:tc>
        <w:tc>
          <w:tcPr>
            <w:tcW w:w="992" w:type="dxa"/>
          </w:tcPr>
          <w:p w:rsidR="002B7AC5" w:rsidRPr="003E0E56" w:rsidRDefault="002B7AC5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0-5</w:t>
            </w:r>
          </w:p>
        </w:tc>
        <w:tc>
          <w:tcPr>
            <w:tcW w:w="1980" w:type="dxa"/>
          </w:tcPr>
          <w:p w:rsidR="002B7AC5" w:rsidRPr="003E0E56" w:rsidRDefault="002B7AC5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League</w:t>
            </w:r>
          </w:p>
        </w:tc>
        <w:tc>
          <w:tcPr>
            <w:tcW w:w="3548" w:type="dxa"/>
          </w:tcPr>
          <w:p w:rsidR="002B7AC5" w:rsidRPr="003E0E56" w:rsidRDefault="002B7AC5" w:rsidP="00EB39B7">
            <w:pPr>
              <w:spacing w:after="200" w:line="276" w:lineRule="auto"/>
              <w:jc w:val="both"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</w:tr>
      <w:tr w:rsidR="002B7AC5" w:rsidRPr="00EB39B7" w:rsidTr="006142D5">
        <w:tc>
          <w:tcPr>
            <w:tcW w:w="2660" w:type="dxa"/>
          </w:tcPr>
          <w:p w:rsidR="002B7AC5" w:rsidRPr="003E0E56" w:rsidRDefault="002B7AC5" w:rsidP="002B7AC5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Real Orford</w:t>
            </w:r>
          </w:p>
        </w:tc>
        <w:tc>
          <w:tcPr>
            <w:tcW w:w="567" w:type="dxa"/>
          </w:tcPr>
          <w:p w:rsidR="002B7AC5" w:rsidRPr="003E0E56" w:rsidRDefault="002B7AC5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A</w:t>
            </w:r>
          </w:p>
        </w:tc>
        <w:tc>
          <w:tcPr>
            <w:tcW w:w="992" w:type="dxa"/>
          </w:tcPr>
          <w:p w:rsidR="002B7AC5" w:rsidRPr="003E0E56" w:rsidRDefault="002B7AC5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2-2</w:t>
            </w:r>
          </w:p>
        </w:tc>
        <w:tc>
          <w:tcPr>
            <w:tcW w:w="1980" w:type="dxa"/>
          </w:tcPr>
          <w:p w:rsidR="002B7AC5" w:rsidRPr="003E0E56" w:rsidRDefault="002B7AC5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League</w:t>
            </w:r>
          </w:p>
        </w:tc>
        <w:tc>
          <w:tcPr>
            <w:tcW w:w="3548" w:type="dxa"/>
          </w:tcPr>
          <w:p w:rsidR="002B7AC5" w:rsidRPr="003E0E56" w:rsidRDefault="003E0E56" w:rsidP="00EB39B7">
            <w:pPr>
              <w:spacing w:after="200" w:line="276" w:lineRule="auto"/>
              <w:jc w:val="both"/>
              <w:rPr>
                <w:rFonts w:ascii="Calibri" w:hAnsi="Calibri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sz w:val="16"/>
                <w:szCs w:val="16"/>
                <w:lang w:val="en-GB"/>
              </w:rPr>
              <w:t>Goals: Stevens, Wray</w:t>
            </w:r>
          </w:p>
        </w:tc>
      </w:tr>
    </w:tbl>
    <w:p w:rsidR="00EB39B7" w:rsidRDefault="00EB39B7">
      <w:pPr>
        <w:rPr>
          <w:noProof/>
        </w:rPr>
      </w:pPr>
    </w:p>
    <w:p w:rsidR="00EB39B7" w:rsidRPr="00EB39B7" w:rsidRDefault="006142D5" w:rsidP="00EB39B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/>
          <w:b/>
          <w:bCs/>
          <w:i/>
          <w:iCs/>
          <w:kern w:val="28"/>
          <w:szCs w:val="24"/>
          <w:lang w:val="en-GB"/>
        </w:rPr>
      </w:pPr>
      <w:r>
        <w:rPr>
          <w:rFonts w:ascii="Calibri" w:hAnsi="Calibri"/>
          <w:b/>
          <w:bCs/>
          <w:i/>
          <w:iCs/>
          <w:kern w:val="28"/>
          <w:szCs w:val="24"/>
          <w:lang w:val="en-GB"/>
        </w:rPr>
        <w:t>Reserve team statistics  - 2013/14</w:t>
      </w:r>
    </w:p>
    <w:tbl>
      <w:tblPr>
        <w:tblW w:w="9747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567"/>
        <w:gridCol w:w="992"/>
        <w:gridCol w:w="1980"/>
        <w:gridCol w:w="3548"/>
      </w:tblGrid>
      <w:tr w:rsidR="00EB39B7" w:rsidRPr="00EB39B7" w:rsidTr="006142D5">
        <w:tc>
          <w:tcPr>
            <w:tcW w:w="2660" w:type="dxa"/>
          </w:tcPr>
          <w:p w:rsidR="00EB39B7" w:rsidRPr="003E0E56" w:rsidRDefault="006142D5" w:rsidP="006142D5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Eclipse</w:t>
            </w:r>
          </w:p>
        </w:tc>
        <w:tc>
          <w:tcPr>
            <w:tcW w:w="567" w:type="dxa"/>
          </w:tcPr>
          <w:p w:rsidR="00EB39B7" w:rsidRPr="003E0E56" w:rsidRDefault="006142D5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H</w:t>
            </w:r>
          </w:p>
        </w:tc>
        <w:tc>
          <w:tcPr>
            <w:tcW w:w="992" w:type="dxa"/>
          </w:tcPr>
          <w:p w:rsidR="00EB39B7" w:rsidRPr="003E0E56" w:rsidRDefault="006142D5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0-6</w:t>
            </w:r>
          </w:p>
        </w:tc>
        <w:tc>
          <w:tcPr>
            <w:tcW w:w="1980" w:type="dxa"/>
          </w:tcPr>
          <w:p w:rsidR="00EB39B7" w:rsidRPr="003E0E56" w:rsidRDefault="00EB39B7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League</w:t>
            </w:r>
          </w:p>
        </w:tc>
        <w:tc>
          <w:tcPr>
            <w:tcW w:w="3548" w:type="dxa"/>
          </w:tcPr>
          <w:p w:rsidR="00EB39B7" w:rsidRPr="003E0E56" w:rsidRDefault="00EB39B7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/>
                <w:b/>
                <w:bCs/>
                <w:i/>
                <w:iCs/>
                <w:kern w:val="28"/>
                <w:sz w:val="16"/>
                <w:szCs w:val="16"/>
                <w:lang w:val="en-GB"/>
              </w:rPr>
            </w:pPr>
          </w:p>
        </w:tc>
      </w:tr>
      <w:tr w:rsidR="00EB39B7" w:rsidRPr="00EB39B7" w:rsidTr="006142D5">
        <w:tc>
          <w:tcPr>
            <w:tcW w:w="2660" w:type="dxa"/>
          </w:tcPr>
          <w:p w:rsidR="00EB39B7" w:rsidRPr="003E0E56" w:rsidRDefault="006142D5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Kesgrave Kestrels</w:t>
            </w:r>
          </w:p>
        </w:tc>
        <w:tc>
          <w:tcPr>
            <w:tcW w:w="567" w:type="dxa"/>
          </w:tcPr>
          <w:p w:rsidR="00EB39B7" w:rsidRPr="003E0E56" w:rsidRDefault="006142D5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A</w:t>
            </w:r>
          </w:p>
        </w:tc>
        <w:tc>
          <w:tcPr>
            <w:tcW w:w="992" w:type="dxa"/>
          </w:tcPr>
          <w:p w:rsidR="00EB39B7" w:rsidRPr="003E0E56" w:rsidRDefault="00F94F1E" w:rsidP="006142D5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3-2</w:t>
            </w:r>
          </w:p>
        </w:tc>
        <w:tc>
          <w:tcPr>
            <w:tcW w:w="1980" w:type="dxa"/>
          </w:tcPr>
          <w:p w:rsidR="00EB39B7" w:rsidRPr="003E0E56" w:rsidRDefault="00EB39B7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League</w:t>
            </w:r>
          </w:p>
        </w:tc>
        <w:tc>
          <w:tcPr>
            <w:tcW w:w="3548" w:type="dxa"/>
          </w:tcPr>
          <w:p w:rsidR="00EB39B7" w:rsidRPr="003E0E56" w:rsidRDefault="00F94F1E" w:rsidP="00F94F1E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/>
                <w:b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/>
                <w:bCs/>
                <w:iCs/>
                <w:kern w:val="28"/>
                <w:sz w:val="16"/>
                <w:szCs w:val="16"/>
                <w:lang w:val="en-GB"/>
              </w:rPr>
              <w:t>Goals: Herridge 3</w:t>
            </w:r>
          </w:p>
        </w:tc>
      </w:tr>
      <w:tr w:rsidR="00EB39B7" w:rsidRPr="00EB39B7" w:rsidTr="006142D5">
        <w:tc>
          <w:tcPr>
            <w:tcW w:w="2660" w:type="dxa"/>
          </w:tcPr>
          <w:p w:rsidR="00EB39B7" w:rsidRPr="003E0E56" w:rsidRDefault="00C40A1A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AFC Claydon</w:t>
            </w:r>
          </w:p>
        </w:tc>
        <w:tc>
          <w:tcPr>
            <w:tcW w:w="567" w:type="dxa"/>
          </w:tcPr>
          <w:p w:rsidR="00EB39B7" w:rsidRPr="003E0E56" w:rsidRDefault="00C40A1A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H</w:t>
            </w:r>
          </w:p>
        </w:tc>
        <w:tc>
          <w:tcPr>
            <w:tcW w:w="992" w:type="dxa"/>
          </w:tcPr>
          <w:p w:rsidR="00EB39B7" w:rsidRPr="003E0E56" w:rsidRDefault="00C40A1A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1-2</w:t>
            </w:r>
          </w:p>
        </w:tc>
        <w:tc>
          <w:tcPr>
            <w:tcW w:w="1980" w:type="dxa"/>
          </w:tcPr>
          <w:p w:rsidR="00EB39B7" w:rsidRPr="003E0E56" w:rsidRDefault="00C40A1A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League</w:t>
            </w:r>
          </w:p>
        </w:tc>
        <w:tc>
          <w:tcPr>
            <w:tcW w:w="3548" w:type="dxa"/>
          </w:tcPr>
          <w:p w:rsidR="00EB39B7" w:rsidRPr="003E0E56" w:rsidRDefault="00C40A1A" w:rsidP="00EB39B7">
            <w:pPr>
              <w:spacing w:after="200" w:line="276" w:lineRule="auto"/>
              <w:jc w:val="both"/>
              <w:rPr>
                <w:rFonts w:ascii="Calibri" w:hAnsi="Calibri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sz w:val="16"/>
                <w:szCs w:val="16"/>
                <w:lang w:val="en-GB"/>
              </w:rPr>
              <w:t>Goal: Stevens</w:t>
            </w:r>
          </w:p>
        </w:tc>
      </w:tr>
      <w:tr w:rsidR="00EB39B7" w:rsidRPr="00EB39B7" w:rsidTr="006142D5">
        <w:tc>
          <w:tcPr>
            <w:tcW w:w="2660" w:type="dxa"/>
          </w:tcPr>
          <w:p w:rsidR="00EB39B7" w:rsidRPr="003E0E56" w:rsidRDefault="008F11EE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Selkirk reserves</w:t>
            </w:r>
          </w:p>
        </w:tc>
        <w:tc>
          <w:tcPr>
            <w:tcW w:w="567" w:type="dxa"/>
          </w:tcPr>
          <w:p w:rsidR="00EB39B7" w:rsidRPr="003E0E56" w:rsidRDefault="008F11EE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H</w:t>
            </w:r>
          </w:p>
        </w:tc>
        <w:tc>
          <w:tcPr>
            <w:tcW w:w="992" w:type="dxa"/>
          </w:tcPr>
          <w:p w:rsidR="00EB39B7" w:rsidRPr="003E0E56" w:rsidRDefault="008F11EE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0-4</w:t>
            </w:r>
          </w:p>
        </w:tc>
        <w:tc>
          <w:tcPr>
            <w:tcW w:w="1980" w:type="dxa"/>
          </w:tcPr>
          <w:p w:rsidR="00EB39B7" w:rsidRPr="003E0E56" w:rsidRDefault="008F11EE" w:rsidP="008F11EE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Sunday Trophy</w:t>
            </w:r>
          </w:p>
        </w:tc>
        <w:tc>
          <w:tcPr>
            <w:tcW w:w="3548" w:type="dxa"/>
          </w:tcPr>
          <w:p w:rsidR="00EB39B7" w:rsidRPr="003E0E56" w:rsidRDefault="00EB39B7" w:rsidP="00EB39B7">
            <w:pPr>
              <w:spacing w:after="200" w:line="276" w:lineRule="auto"/>
              <w:jc w:val="both"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</w:tr>
      <w:tr w:rsidR="00EB39B7" w:rsidRPr="00EB39B7" w:rsidTr="006142D5">
        <w:tc>
          <w:tcPr>
            <w:tcW w:w="2660" w:type="dxa"/>
          </w:tcPr>
          <w:p w:rsidR="00EB39B7" w:rsidRPr="003E0E56" w:rsidRDefault="002D4766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Brantham Athletic</w:t>
            </w:r>
          </w:p>
        </w:tc>
        <w:tc>
          <w:tcPr>
            <w:tcW w:w="567" w:type="dxa"/>
          </w:tcPr>
          <w:p w:rsidR="00EB39B7" w:rsidRPr="003E0E56" w:rsidRDefault="002D4766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A</w:t>
            </w:r>
          </w:p>
        </w:tc>
        <w:tc>
          <w:tcPr>
            <w:tcW w:w="992" w:type="dxa"/>
          </w:tcPr>
          <w:p w:rsidR="00EB39B7" w:rsidRPr="003E0E56" w:rsidRDefault="002D4766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2-4</w:t>
            </w:r>
          </w:p>
        </w:tc>
        <w:tc>
          <w:tcPr>
            <w:tcW w:w="1980" w:type="dxa"/>
          </w:tcPr>
          <w:p w:rsidR="00EB39B7" w:rsidRPr="003E0E56" w:rsidRDefault="002D4766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League</w:t>
            </w:r>
          </w:p>
        </w:tc>
        <w:tc>
          <w:tcPr>
            <w:tcW w:w="3548" w:type="dxa"/>
          </w:tcPr>
          <w:p w:rsidR="00EB39B7" w:rsidRPr="003E0E56" w:rsidRDefault="002D4766" w:rsidP="00EB39B7">
            <w:pPr>
              <w:spacing w:after="200" w:line="276" w:lineRule="auto"/>
              <w:rPr>
                <w:rFonts w:ascii="Calibri" w:hAnsi="Calibri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sz w:val="16"/>
                <w:szCs w:val="16"/>
                <w:lang w:val="en-GB"/>
              </w:rPr>
              <w:t>Goals: Pilkington, Burrows</w:t>
            </w:r>
          </w:p>
        </w:tc>
      </w:tr>
      <w:tr w:rsidR="00EB39B7" w:rsidRPr="00EB39B7" w:rsidTr="006142D5">
        <w:tc>
          <w:tcPr>
            <w:tcW w:w="2660" w:type="dxa"/>
          </w:tcPr>
          <w:p w:rsidR="00EB39B7" w:rsidRPr="003E0E56" w:rsidRDefault="002D4766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Northam Celtic reserves</w:t>
            </w:r>
          </w:p>
        </w:tc>
        <w:tc>
          <w:tcPr>
            <w:tcW w:w="567" w:type="dxa"/>
          </w:tcPr>
          <w:p w:rsidR="00EB39B7" w:rsidRPr="003E0E56" w:rsidRDefault="002D4766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A</w:t>
            </w:r>
          </w:p>
        </w:tc>
        <w:tc>
          <w:tcPr>
            <w:tcW w:w="992" w:type="dxa"/>
          </w:tcPr>
          <w:p w:rsidR="00EB39B7" w:rsidRPr="003E0E56" w:rsidRDefault="002D4766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3-4</w:t>
            </w:r>
          </w:p>
        </w:tc>
        <w:tc>
          <w:tcPr>
            <w:tcW w:w="1980" w:type="dxa"/>
          </w:tcPr>
          <w:p w:rsidR="00EB39B7" w:rsidRPr="003E0E56" w:rsidRDefault="002D4766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League</w:t>
            </w:r>
          </w:p>
        </w:tc>
        <w:tc>
          <w:tcPr>
            <w:tcW w:w="3548" w:type="dxa"/>
          </w:tcPr>
          <w:p w:rsidR="00EB39B7" w:rsidRPr="003E0E56" w:rsidRDefault="002D4766" w:rsidP="00EB39B7">
            <w:pPr>
              <w:spacing w:after="200" w:line="276" w:lineRule="auto"/>
              <w:jc w:val="both"/>
              <w:rPr>
                <w:rFonts w:ascii="Calibri" w:hAnsi="Calibri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sz w:val="16"/>
                <w:szCs w:val="16"/>
                <w:lang w:val="en-GB"/>
              </w:rPr>
              <w:t>Goals: Pilkington 2, Leeks</w:t>
            </w:r>
          </w:p>
        </w:tc>
      </w:tr>
      <w:tr w:rsidR="00EB39B7" w:rsidRPr="00EB39B7" w:rsidTr="006142D5">
        <w:tc>
          <w:tcPr>
            <w:tcW w:w="2660" w:type="dxa"/>
          </w:tcPr>
          <w:p w:rsidR="00EB39B7" w:rsidRPr="003E0E56" w:rsidRDefault="003E0E56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Felixstowe Harpers Utd res</w:t>
            </w:r>
          </w:p>
        </w:tc>
        <w:tc>
          <w:tcPr>
            <w:tcW w:w="567" w:type="dxa"/>
          </w:tcPr>
          <w:p w:rsidR="00EB39B7" w:rsidRPr="003E0E56" w:rsidRDefault="003E0E56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A</w:t>
            </w:r>
          </w:p>
        </w:tc>
        <w:tc>
          <w:tcPr>
            <w:tcW w:w="992" w:type="dxa"/>
          </w:tcPr>
          <w:p w:rsidR="00EB39B7" w:rsidRPr="003E0E56" w:rsidRDefault="003E0E56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2-2</w:t>
            </w:r>
          </w:p>
        </w:tc>
        <w:tc>
          <w:tcPr>
            <w:tcW w:w="1980" w:type="dxa"/>
          </w:tcPr>
          <w:p w:rsidR="00EB39B7" w:rsidRPr="003E0E56" w:rsidRDefault="003E0E56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League</w:t>
            </w:r>
          </w:p>
        </w:tc>
        <w:tc>
          <w:tcPr>
            <w:tcW w:w="3548" w:type="dxa"/>
          </w:tcPr>
          <w:p w:rsidR="00EB39B7" w:rsidRPr="003E0E56" w:rsidRDefault="004A7F72" w:rsidP="00EB39B7">
            <w:pPr>
              <w:spacing w:after="200" w:line="276" w:lineRule="auto"/>
              <w:jc w:val="both"/>
              <w:rPr>
                <w:rFonts w:ascii="Calibri" w:hAnsi="Calibri"/>
                <w:sz w:val="16"/>
                <w:szCs w:val="16"/>
                <w:lang w:val="en-GB"/>
              </w:rPr>
            </w:pPr>
            <w:r>
              <w:rPr>
                <w:rFonts w:ascii="Calibri" w:hAnsi="Calibri"/>
                <w:sz w:val="16"/>
                <w:szCs w:val="16"/>
                <w:lang w:val="en-GB"/>
              </w:rPr>
              <w:t>Goals: Wright, Herridge</w:t>
            </w:r>
          </w:p>
        </w:tc>
      </w:tr>
      <w:tr w:rsidR="00EB39B7" w:rsidRPr="00EB39B7" w:rsidTr="006142D5">
        <w:tc>
          <w:tcPr>
            <w:tcW w:w="2660" w:type="dxa"/>
          </w:tcPr>
          <w:p w:rsidR="00EB39B7" w:rsidRPr="003E0E56" w:rsidRDefault="003E0E56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Playford reserves</w:t>
            </w:r>
          </w:p>
        </w:tc>
        <w:tc>
          <w:tcPr>
            <w:tcW w:w="567" w:type="dxa"/>
          </w:tcPr>
          <w:p w:rsidR="00EB39B7" w:rsidRPr="003E0E56" w:rsidRDefault="003E0E56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H</w:t>
            </w:r>
          </w:p>
        </w:tc>
        <w:tc>
          <w:tcPr>
            <w:tcW w:w="992" w:type="dxa"/>
          </w:tcPr>
          <w:p w:rsidR="00EB39B7" w:rsidRPr="003E0E56" w:rsidRDefault="003E0E56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4-2</w:t>
            </w:r>
          </w:p>
        </w:tc>
        <w:tc>
          <w:tcPr>
            <w:tcW w:w="1980" w:type="dxa"/>
          </w:tcPr>
          <w:p w:rsidR="00EB39B7" w:rsidRPr="003E0E56" w:rsidRDefault="003E0E56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League</w:t>
            </w:r>
          </w:p>
        </w:tc>
        <w:tc>
          <w:tcPr>
            <w:tcW w:w="3548" w:type="dxa"/>
          </w:tcPr>
          <w:p w:rsidR="00EB39B7" w:rsidRPr="003E0E56" w:rsidRDefault="004A7F72" w:rsidP="00EB39B7">
            <w:pPr>
              <w:spacing w:after="200" w:line="276" w:lineRule="auto"/>
              <w:jc w:val="both"/>
              <w:rPr>
                <w:rFonts w:ascii="Calibri" w:hAnsi="Calibri"/>
                <w:sz w:val="16"/>
                <w:szCs w:val="16"/>
                <w:lang w:val="en-GB"/>
              </w:rPr>
            </w:pPr>
            <w:r>
              <w:rPr>
                <w:rFonts w:ascii="Calibri" w:hAnsi="Calibri"/>
                <w:sz w:val="16"/>
                <w:szCs w:val="16"/>
                <w:lang w:val="en-GB"/>
              </w:rPr>
              <w:t>Goals: Herridge, S Burrows, Creaton, own goal</w:t>
            </w:r>
          </w:p>
        </w:tc>
      </w:tr>
      <w:tr w:rsidR="00EB39B7" w:rsidRPr="00EB39B7" w:rsidTr="006142D5">
        <w:tc>
          <w:tcPr>
            <w:tcW w:w="2660" w:type="dxa"/>
          </w:tcPr>
          <w:p w:rsidR="00EB39B7" w:rsidRPr="003E0E56" w:rsidRDefault="003E0E56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 xml:space="preserve">AFC Claydon </w:t>
            </w:r>
          </w:p>
        </w:tc>
        <w:tc>
          <w:tcPr>
            <w:tcW w:w="567" w:type="dxa"/>
          </w:tcPr>
          <w:p w:rsidR="00EB39B7" w:rsidRPr="003E0E56" w:rsidRDefault="003E0E56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H</w:t>
            </w:r>
          </w:p>
        </w:tc>
        <w:tc>
          <w:tcPr>
            <w:tcW w:w="992" w:type="dxa"/>
          </w:tcPr>
          <w:p w:rsidR="00EB39B7" w:rsidRPr="003E0E56" w:rsidRDefault="003E0E56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6-3</w:t>
            </w:r>
          </w:p>
        </w:tc>
        <w:tc>
          <w:tcPr>
            <w:tcW w:w="1980" w:type="dxa"/>
          </w:tcPr>
          <w:p w:rsidR="00EB39B7" w:rsidRPr="003E0E56" w:rsidRDefault="003E0E56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Minor Cup</w:t>
            </w:r>
          </w:p>
        </w:tc>
        <w:tc>
          <w:tcPr>
            <w:tcW w:w="3548" w:type="dxa"/>
          </w:tcPr>
          <w:p w:rsidR="00EB39B7" w:rsidRPr="003E0E56" w:rsidRDefault="004A7F72" w:rsidP="00EB39B7">
            <w:pPr>
              <w:spacing w:after="200" w:line="276" w:lineRule="auto"/>
              <w:rPr>
                <w:rFonts w:ascii="Calibri" w:hAnsi="Calibri"/>
                <w:sz w:val="16"/>
                <w:szCs w:val="16"/>
                <w:lang w:val="en-GB"/>
              </w:rPr>
            </w:pPr>
            <w:r>
              <w:rPr>
                <w:rFonts w:ascii="Calibri" w:hAnsi="Calibri"/>
                <w:sz w:val="16"/>
                <w:szCs w:val="16"/>
                <w:lang w:val="en-GB"/>
              </w:rPr>
              <w:t>Goals: Herridge, Wright 2, Bolah, Creaton 2</w:t>
            </w:r>
          </w:p>
        </w:tc>
      </w:tr>
      <w:tr w:rsidR="00EB39B7" w:rsidRPr="00EB39B7" w:rsidTr="006142D5">
        <w:tc>
          <w:tcPr>
            <w:tcW w:w="2660" w:type="dxa"/>
          </w:tcPr>
          <w:p w:rsidR="00EB39B7" w:rsidRPr="003E0E56" w:rsidRDefault="003E0E56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Eclipse</w:t>
            </w:r>
          </w:p>
        </w:tc>
        <w:tc>
          <w:tcPr>
            <w:tcW w:w="567" w:type="dxa"/>
          </w:tcPr>
          <w:p w:rsidR="00EB39B7" w:rsidRPr="003E0E56" w:rsidRDefault="003E0E56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A</w:t>
            </w:r>
          </w:p>
        </w:tc>
        <w:tc>
          <w:tcPr>
            <w:tcW w:w="992" w:type="dxa"/>
          </w:tcPr>
          <w:p w:rsidR="00EB39B7" w:rsidRPr="003E0E56" w:rsidRDefault="004A7F72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0-10</w:t>
            </w:r>
          </w:p>
        </w:tc>
        <w:tc>
          <w:tcPr>
            <w:tcW w:w="1980" w:type="dxa"/>
          </w:tcPr>
          <w:p w:rsidR="00EB39B7" w:rsidRPr="003E0E56" w:rsidRDefault="003E0E56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League</w:t>
            </w:r>
          </w:p>
        </w:tc>
        <w:tc>
          <w:tcPr>
            <w:tcW w:w="3548" w:type="dxa"/>
          </w:tcPr>
          <w:p w:rsidR="00EB39B7" w:rsidRPr="003E0E56" w:rsidRDefault="00EB39B7" w:rsidP="00EB39B7">
            <w:pPr>
              <w:spacing w:after="200" w:line="276" w:lineRule="auto"/>
              <w:jc w:val="both"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</w:tr>
      <w:tr w:rsidR="003E0E56" w:rsidRPr="00EB39B7" w:rsidTr="006142D5">
        <w:tc>
          <w:tcPr>
            <w:tcW w:w="2660" w:type="dxa"/>
          </w:tcPr>
          <w:p w:rsidR="003E0E56" w:rsidRPr="003E0E56" w:rsidRDefault="003E0E56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Kesgrave Kestrels</w:t>
            </w:r>
          </w:p>
        </w:tc>
        <w:tc>
          <w:tcPr>
            <w:tcW w:w="567" w:type="dxa"/>
          </w:tcPr>
          <w:p w:rsidR="003E0E56" w:rsidRPr="003E0E56" w:rsidRDefault="003E0E56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H</w:t>
            </w:r>
          </w:p>
        </w:tc>
        <w:tc>
          <w:tcPr>
            <w:tcW w:w="992" w:type="dxa"/>
          </w:tcPr>
          <w:p w:rsidR="003E0E56" w:rsidRPr="003E0E56" w:rsidRDefault="003E0E56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4-1</w:t>
            </w:r>
          </w:p>
        </w:tc>
        <w:tc>
          <w:tcPr>
            <w:tcW w:w="1980" w:type="dxa"/>
          </w:tcPr>
          <w:p w:rsidR="003E0E56" w:rsidRPr="003E0E56" w:rsidRDefault="003E0E56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</w:pPr>
            <w:r w:rsidRPr="003E0E56">
              <w:rPr>
                <w:rFonts w:ascii="Calibri" w:hAnsi="Calibri"/>
                <w:bCs/>
                <w:iCs/>
                <w:kern w:val="28"/>
                <w:sz w:val="16"/>
                <w:szCs w:val="16"/>
                <w:lang w:val="en-GB"/>
              </w:rPr>
              <w:t>League</w:t>
            </w:r>
          </w:p>
        </w:tc>
        <w:tc>
          <w:tcPr>
            <w:tcW w:w="3548" w:type="dxa"/>
          </w:tcPr>
          <w:p w:rsidR="003E0E56" w:rsidRPr="003E0E56" w:rsidRDefault="004A7F72" w:rsidP="00EB39B7">
            <w:pPr>
              <w:spacing w:after="200" w:line="276" w:lineRule="auto"/>
              <w:jc w:val="both"/>
              <w:rPr>
                <w:rFonts w:ascii="Calibri" w:hAnsi="Calibri"/>
                <w:sz w:val="16"/>
                <w:szCs w:val="16"/>
                <w:lang w:val="en-GB"/>
              </w:rPr>
            </w:pPr>
            <w:r>
              <w:rPr>
                <w:rFonts w:ascii="Calibri" w:hAnsi="Calibri"/>
                <w:sz w:val="16"/>
                <w:szCs w:val="16"/>
                <w:lang w:val="en-GB"/>
              </w:rPr>
              <w:t>Goals: Wright, Bolah, Parry 2</w:t>
            </w:r>
          </w:p>
        </w:tc>
      </w:tr>
      <w:tr w:rsidR="003E0E56" w:rsidRPr="00EB39B7" w:rsidTr="006142D5">
        <w:tc>
          <w:tcPr>
            <w:tcW w:w="2660" w:type="dxa"/>
          </w:tcPr>
          <w:p w:rsidR="003E0E56" w:rsidRDefault="003E0E56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20"/>
                <w:lang w:val="en-GB"/>
              </w:rPr>
            </w:pPr>
            <w:r>
              <w:rPr>
                <w:rFonts w:ascii="Calibri" w:hAnsi="Calibri"/>
                <w:bCs/>
                <w:iCs/>
                <w:kern w:val="28"/>
                <w:sz w:val="20"/>
                <w:lang w:val="en-GB"/>
              </w:rPr>
              <w:t>Suffolk Punch</w:t>
            </w:r>
          </w:p>
        </w:tc>
        <w:tc>
          <w:tcPr>
            <w:tcW w:w="567" w:type="dxa"/>
          </w:tcPr>
          <w:p w:rsidR="003E0E56" w:rsidRDefault="003E0E56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20"/>
                <w:lang w:val="en-GB"/>
              </w:rPr>
            </w:pPr>
            <w:r>
              <w:rPr>
                <w:rFonts w:ascii="Calibri" w:hAnsi="Calibri"/>
                <w:bCs/>
                <w:iCs/>
                <w:kern w:val="28"/>
                <w:sz w:val="20"/>
                <w:lang w:val="en-GB"/>
              </w:rPr>
              <w:t>H</w:t>
            </w:r>
          </w:p>
        </w:tc>
        <w:tc>
          <w:tcPr>
            <w:tcW w:w="992" w:type="dxa"/>
          </w:tcPr>
          <w:p w:rsidR="003E0E56" w:rsidRDefault="003E0E56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/>
                <w:bCs/>
                <w:iCs/>
                <w:kern w:val="28"/>
                <w:sz w:val="20"/>
                <w:lang w:val="en-GB"/>
              </w:rPr>
            </w:pPr>
            <w:r>
              <w:rPr>
                <w:rFonts w:ascii="Calibri" w:hAnsi="Calibri"/>
                <w:bCs/>
                <w:iCs/>
                <w:kern w:val="28"/>
                <w:sz w:val="20"/>
                <w:lang w:val="en-GB"/>
              </w:rPr>
              <w:t>0-5</w:t>
            </w:r>
          </w:p>
        </w:tc>
        <w:tc>
          <w:tcPr>
            <w:tcW w:w="1980" w:type="dxa"/>
          </w:tcPr>
          <w:p w:rsidR="003E0E56" w:rsidRDefault="003E0E56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20"/>
                <w:lang w:val="en-GB"/>
              </w:rPr>
            </w:pPr>
            <w:r>
              <w:rPr>
                <w:rFonts w:ascii="Calibri" w:hAnsi="Calibri"/>
                <w:bCs/>
                <w:iCs/>
                <w:kern w:val="28"/>
                <w:sz w:val="20"/>
                <w:lang w:val="en-GB"/>
              </w:rPr>
              <w:t>League</w:t>
            </w:r>
          </w:p>
        </w:tc>
        <w:tc>
          <w:tcPr>
            <w:tcW w:w="3548" w:type="dxa"/>
          </w:tcPr>
          <w:p w:rsidR="003E0E56" w:rsidRPr="00EB39B7" w:rsidRDefault="003E0E56" w:rsidP="00EB39B7">
            <w:pPr>
              <w:spacing w:after="200" w:line="276" w:lineRule="auto"/>
              <w:jc w:val="both"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</w:tr>
      <w:tr w:rsidR="003E0E56" w:rsidRPr="00EB39B7" w:rsidTr="006142D5">
        <w:tc>
          <w:tcPr>
            <w:tcW w:w="2660" w:type="dxa"/>
          </w:tcPr>
          <w:p w:rsidR="003E0E56" w:rsidRDefault="003E0E56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20"/>
                <w:lang w:val="en-GB"/>
              </w:rPr>
            </w:pPr>
            <w:r>
              <w:rPr>
                <w:rFonts w:ascii="Calibri" w:hAnsi="Calibri"/>
                <w:bCs/>
                <w:iCs/>
                <w:kern w:val="28"/>
                <w:sz w:val="20"/>
                <w:lang w:val="en-GB"/>
              </w:rPr>
              <w:t>Briarbank Rovers</w:t>
            </w:r>
          </w:p>
        </w:tc>
        <w:tc>
          <w:tcPr>
            <w:tcW w:w="567" w:type="dxa"/>
          </w:tcPr>
          <w:p w:rsidR="003E0E56" w:rsidRDefault="003E0E56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20"/>
                <w:lang w:val="en-GB"/>
              </w:rPr>
            </w:pPr>
            <w:r>
              <w:rPr>
                <w:rFonts w:ascii="Calibri" w:hAnsi="Calibri"/>
                <w:bCs/>
                <w:iCs/>
                <w:kern w:val="28"/>
                <w:sz w:val="20"/>
                <w:lang w:val="en-GB"/>
              </w:rPr>
              <w:t>A</w:t>
            </w:r>
          </w:p>
        </w:tc>
        <w:tc>
          <w:tcPr>
            <w:tcW w:w="992" w:type="dxa"/>
          </w:tcPr>
          <w:p w:rsidR="003E0E56" w:rsidRDefault="003E0E56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/>
                <w:bCs/>
                <w:iCs/>
                <w:kern w:val="28"/>
                <w:sz w:val="20"/>
                <w:lang w:val="en-GB"/>
              </w:rPr>
            </w:pPr>
            <w:r>
              <w:rPr>
                <w:rFonts w:ascii="Calibri" w:hAnsi="Calibri"/>
                <w:bCs/>
                <w:iCs/>
                <w:kern w:val="28"/>
                <w:sz w:val="20"/>
                <w:lang w:val="en-GB"/>
              </w:rPr>
              <w:t>1-9</w:t>
            </w:r>
          </w:p>
        </w:tc>
        <w:tc>
          <w:tcPr>
            <w:tcW w:w="1980" w:type="dxa"/>
          </w:tcPr>
          <w:p w:rsidR="003E0E56" w:rsidRDefault="003E0E56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20"/>
                <w:lang w:val="en-GB"/>
              </w:rPr>
            </w:pPr>
            <w:r>
              <w:rPr>
                <w:rFonts w:ascii="Calibri" w:hAnsi="Calibri"/>
                <w:bCs/>
                <w:iCs/>
                <w:kern w:val="28"/>
                <w:sz w:val="20"/>
                <w:lang w:val="en-GB"/>
              </w:rPr>
              <w:t>League</w:t>
            </w:r>
          </w:p>
        </w:tc>
        <w:tc>
          <w:tcPr>
            <w:tcW w:w="3548" w:type="dxa"/>
          </w:tcPr>
          <w:p w:rsidR="003E0E56" w:rsidRPr="00EB39B7" w:rsidRDefault="004A7F72" w:rsidP="00EB39B7">
            <w:pPr>
              <w:spacing w:after="200" w:line="276" w:lineRule="auto"/>
              <w:jc w:val="both"/>
              <w:rPr>
                <w:rFonts w:ascii="Calibri" w:hAnsi="Calibri"/>
                <w:sz w:val="16"/>
                <w:szCs w:val="16"/>
                <w:lang w:val="en-GB"/>
              </w:rPr>
            </w:pPr>
            <w:r>
              <w:rPr>
                <w:rFonts w:ascii="Calibri" w:hAnsi="Calibri"/>
                <w:sz w:val="16"/>
                <w:szCs w:val="16"/>
                <w:lang w:val="en-GB"/>
              </w:rPr>
              <w:t>Goal: Pilkington</w:t>
            </w:r>
          </w:p>
        </w:tc>
      </w:tr>
      <w:tr w:rsidR="003E0E56" w:rsidRPr="00EB39B7" w:rsidTr="006142D5">
        <w:tc>
          <w:tcPr>
            <w:tcW w:w="2660" w:type="dxa"/>
          </w:tcPr>
          <w:p w:rsidR="003E0E56" w:rsidRDefault="003E0E56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20"/>
                <w:lang w:val="en-GB"/>
              </w:rPr>
            </w:pPr>
            <w:r>
              <w:rPr>
                <w:rFonts w:ascii="Calibri" w:hAnsi="Calibri"/>
                <w:bCs/>
                <w:iCs/>
                <w:kern w:val="28"/>
                <w:sz w:val="20"/>
                <w:lang w:val="en-GB"/>
              </w:rPr>
              <w:t>AFC Claydon</w:t>
            </w:r>
          </w:p>
        </w:tc>
        <w:tc>
          <w:tcPr>
            <w:tcW w:w="567" w:type="dxa"/>
          </w:tcPr>
          <w:p w:rsidR="003E0E56" w:rsidRDefault="003E0E56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20"/>
                <w:lang w:val="en-GB"/>
              </w:rPr>
            </w:pPr>
            <w:r>
              <w:rPr>
                <w:rFonts w:ascii="Calibri" w:hAnsi="Calibri"/>
                <w:bCs/>
                <w:iCs/>
                <w:kern w:val="28"/>
                <w:sz w:val="20"/>
                <w:lang w:val="en-GB"/>
              </w:rPr>
              <w:t>A</w:t>
            </w:r>
          </w:p>
        </w:tc>
        <w:tc>
          <w:tcPr>
            <w:tcW w:w="992" w:type="dxa"/>
          </w:tcPr>
          <w:p w:rsidR="003E0E56" w:rsidRDefault="003E0E56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/>
                <w:bCs/>
                <w:iCs/>
                <w:kern w:val="28"/>
                <w:sz w:val="20"/>
                <w:lang w:val="en-GB"/>
              </w:rPr>
            </w:pPr>
            <w:r>
              <w:rPr>
                <w:rFonts w:ascii="Calibri" w:hAnsi="Calibri"/>
                <w:bCs/>
                <w:iCs/>
                <w:kern w:val="28"/>
                <w:sz w:val="20"/>
                <w:lang w:val="en-GB"/>
              </w:rPr>
              <w:t>7-2</w:t>
            </w:r>
          </w:p>
        </w:tc>
        <w:tc>
          <w:tcPr>
            <w:tcW w:w="1980" w:type="dxa"/>
          </w:tcPr>
          <w:p w:rsidR="003E0E56" w:rsidRDefault="003E0E56" w:rsidP="00EB39B7">
            <w:pPr>
              <w:widowControl w:val="0"/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/>
                <w:bCs/>
                <w:iCs/>
                <w:kern w:val="28"/>
                <w:sz w:val="20"/>
                <w:lang w:val="en-GB"/>
              </w:rPr>
            </w:pPr>
            <w:r>
              <w:rPr>
                <w:rFonts w:ascii="Calibri" w:hAnsi="Calibri"/>
                <w:bCs/>
                <w:iCs/>
                <w:kern w:val="28"/>
                <w:sz w:val="20"/>
                <w:lang w:val="en-GB"/>
              </w:rPr>
              <w:t>League</w:t>
            </w:r>
          </w:p>
        </w:tc>
        <w:tc>
          <w:tcPr>
            <w:tcW w:w="3548" w:type="dxa"/>
          </w:tcPr>
          <w:p w:rsidR="003E0E56" w:rsidRPr="00EB39B7" w:rsidRDefault="004A7F72" w:rsidP="00EB39B7">
            <w:pPr>
              <w:spacing w:after="200" w:line="276" w:lineRule="auto"/>
              <w:jc w:val="both"/>
              <w:rPr>
                <w:rFonts w:ascii="Calibri" w:hAnsi="Calibri"/>
                <w:sz w:val="16"/>
                <w:szCs w:val="16"/>
                <w:lang w:val="en-GB"/>
              </w:rPr>
            </w:pPr>
            <w:r>
              <w:rPr>
                <w:rFonts w:ascii="Calibri" w:hAnsi="Calibri"/>
                <w:sz w:val="16"/>
                <w:szCs w:val="16"/>
                <w:lang w:val="en-GB"/>
              </w:rPr>
              <w:t>Goals: Stevens, Hollinsworth 2, Pearson, Leeks, Tennial, own goal</w:t>
            </w:r>
          </w:p>
        </w:tc>
      </w:tr>
    </w:tbl>
    <w:p w:rsidR="00EB39B7" w:rsidRDefault="00EB39B7">
      <w:pPr>
        <w:rPr>
          <w:noProof/>
        </w:rPr>
      </w:pPr>
    </w:p>
    <w:p w:rsidR="00EB39B7" w:rsidRDefault="00FB2B03">
      <w:pPr>
        <w:rPr>
          <w:noProof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32385</wp:posOffset>
                </wp:positionV>
                <wp:extent cx="2980690" cy="4430395"/>
                <wp:effectExtent l="13970" t="13335" r="5715" b="1397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4430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D19" w:rsidRDefault="00F94F1E" w:rsidP="00F71870">
                            <w:pPr>
                              <w:jc w:val="both"/>
                            </w:pPr>
                            <w:r>
                              <w:t>Last season saw some</w:t>
                            </w:r>
                            <w:r w:rsidR="00F71870">
                              <w:t xml:space="preserve"> big Taverners appearance milestones </w:t>
                            </w:r>
                            <w:r>
                              <w:t xml:space="preserve">being </w:t>
                            </w:r>
                            <w:r w:rsidR="00F71870">
                              <w:t>achieved</w:t>
                            </w:r>
                            <w:r>
                              <w:t>.</w:t>
                            </w:r>
                            <w:r w:rsidR="00F71870">
                              <w:t xml:space="preserve"> </w:t>
                            </w:r>
                          </w:p>
                          <w:p w:rsidR="00F71870" w:rsidRDefault="00F71870" w:rsidP="00F71870">
                            <w:pPr>
                              <w:jc w:val="both"/>
                            </w:pPr>
                          </w:p>
                          <w:p w:rsidR="00F71870" w:rsidRDefault="00F71870" w:rsidP="00F71870">
                            <w:pPr>
                              <w:jc w:val="both"/>
                            </w:pPr>
                            <w:r>
                              <w:t>Firstly, back in September, Paul Ryan played his 200</w:t>
                            </w:r>
                            <w:r w:rsidRPr="00F71870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game for the Club.</w:t>
                            </w:r>
                          </w:p>
                          <w:p w:rsidR="00F71870" w:rsidRDefault="00F71870" w:rsidP="00F71870">
                            <w:pPr>
                              <w:jc w:val="both"/>
                            </w:pPr>
                          </w:p>
                          <w:p w:rsidR="00F71870" w:rsidRDefault="00F71870" w:rsidP="00F71870">
                            <w:pPr>
                              <w:jc w:val="both"/>
                            </w:pPr>
                            <w:r>
                              <w:t>Paul had been stuck on 199 for quite some time due to injury but he is pictured (top picture) with his award presented by reserve team manager Trevor Hollinsworth.</w:t>
                            </w:r>
                          </w:p>
                          <w:p w:rsidR="00F71870" w:rsidRDefault="00F71870" w:rsidP="00F71870">
                            <w:pPr>
                              <w:jc w:val="both"/>
                            </w:pPr>
                          </w:p>
                          <w:p w:rsidR="00AD47C2" w:rsidRDefault="00AD47C2" w:rsidP="00F71870">
                            <w:pPr>
                              <w:jc w:val="both"/>
                            </w:pPr>
                          </w:p>
                          <w:p w:rsidR="00AD47C2" w:rsidRDefault="00AD47C2" w:rsidP="00F71870">
                            <w:pPr>
                              <w:jc w:val="both"/>
                            </w:pPr>
                          </w:p>
                          <w:p w:rsidR="00F71870" w:rsidRDefault="00F71870" w:rsidP="00F71870">
                            <w:pPr>
                              <w:jc w:val="both"/>
                            </w:pPr>
                            <w:r>
                              <w:t>Below, Bevan Burgess celebrates his 600</w:t>
                            </w:r>
                            <w:r w:rsidRPr="00F71870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appearance for Taverners with Trevor and Bob Bullamore</w:t>
                            </w:r>
                            <w:r w:rsidR="00F94F1E">
                              <w:t>.</w:t>
                            </w:r>
                          </w:p>
                          <w:p w:rsidR="00F71870" w:rsidRDefault="00F71870" w:rsidP="00F71870">
                            <w:pPr>
                              <w:jc w:val="both"/>
                            </w:pPr>
                          </w:p>
                          <w:p w:rsidR="00F71870" w:rsidRDefault="00F71870" w:rsidP="00F71870">
                            <w:pPr>
                              <w:jc w:val="both"/>
                            </w:pPr>
                            <w:r>
                              <w:t xml:space="preserve">Bevan joined the Tavs back in 1986 and now </w:t>
                            </w:r>
                            <w:r w:rsidR="002862D7">
                              <w:t xml:space="preserve">proudly </w:t>
                            </w:r>
                            <w:r>
                              <w:t>stands second in the all-time appearance stats, behind Club Chairman Pat Elvin.</w:t>
                            </w:r>
                          </w:p>
                          <w:p w:rsidR="00F71870" w:rsidRDefault="00F71870"/>
                          <w:p w:rsidR="00F71870" w:rsidRDefault="00F71870"/>
                          <w:p w:rsidR="00F71870" w:rsidRDefault="00F71870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5" type="#_x0000_t202" style="position:absolute;margin-left:.35pt;margin-top:2.55pt;width:234.7pt;height:348.8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" strokecolor="white">
                <v:textbox>
                  <w:txbxContent>
                    <w:p w:rsidR="00C01D19" w:rsidRDefault="00F94F1E" w:rsidP="00F71870">
                      <w:pPr>
                        <w:jc w:val="both"/>
                      </w:pPr>
                      <w:r>
                        <w:t>Last season saw some</w:t>
                      </w:r>
                      <w:r w:rsidR="00F71870">
                        <w:t xml:space="preserve"> big Taverners appearance milestones </w:t>
                      </w:r>
                      <w:r>
                        <w:t xml:space="preserve">being </w:t>
                      </w:r>
                      <w:r w:rsidR="00F71870">
                        <w:t>achieved</w:t>
                      </w:r>
                      <w:r>
                        <w:t>.</w:t>
                      </w:r>
                      <w:r w:rsidR="00F71870">
                        <w:t xml:space="preserve"> </w:t>
                      </w:r>
                    </w:p>
                    <w:p w:rsidR="00F71870" w:rsidRDefault="00F71870" w:rsidP="00F71870">
                      <w:pPr>
                        <w:jc w:val="both"/>
                      </w:pPr>
                    </w:p>
                    <w:p w:rsidR="00F71870" w:rsidRDefault="00F71870" w:rsidP="00F71870">
                      <w:pPr>
                        <w:jc w:val="both"/>
                      </w:pPr>
                      <w:r>
                        <w:t>Firstly, back in September, Paul Ryan played his 200</w:t>
                      </w:r>
                      <w:r w:rsidRPr="00F71870">
                        <w:rPr>
                          <w:vertAlign w:val="superscript"/>
                        </w:rPr>
                        <w:t>th</w:t>
                      </w:r>
                      <w:r>
                        <w:t xml:space="preserve"> game for the Club.</w:t>
                      </w:r>
                    </w:p>
                    <w:p w:rsidR="00F71870" w:rsidRDefault="00F71870" w:rsidP="00F71870">
                      <w:pPr>
                        <w:jc w:val="both"/>
                      </w:pPr>
                    </w:p>
                    <w:p w:rsidR="00F71870" w:rsidRDefault="00F71870" w:rsidP="00F71870">
                      <w:pPr>
                        <w:jc w:val="both"/>
                      </w:pPr>
                      <w:r>
                        <w:t>Paul had been stuck on 199 for quite some time due to injury but he is pictured (top picture) with his award presented by reserve team manager Trevor Hollinsworth.</w:t>
                      </w:r>
                    </w:p>
                    <w:p w:rsidR="00F71870" w:rsidRDefault="00F71870" w:rsidP="00F71870">
                      <w:pPr>
                        <w:jc w:val="both"/>
                      </w:pPr>
                    </w:p>
                    <w:p w:rsidR="00AD47C2" w:rsidRDefault="00AD47C2" w:rsidP="00F71870">
                      <w:pPr>
                        <w:jc w:val="both"/>
                      </w:pPr>
                    </w:p>
                    <w:p w:rsidR="00AD47C2" w:rsidRDefault="00AD47C2" w:rsidP="00F71870">
                      <w:pPr>
                        <w:jc w:val="both"/>
                      </w:pPr>
                    </w:p>
                    <w:p w:rsidR="00F71870" w:rsidRDefault="00F71870" w:rsidP="00F71870">
                      <w:pPr>
                        <w:jc w:val="both"/>
                      </w:pPr>
                      <w:r>
                        <w:t>Below, Bevan Burgess celebrates his 600</w:t>
                      </w:r>
                      <w:r w:rsidRPr="00F71870">
                        <w:rPr>
                          <w:vertAlign w:val="superscript"/>
                        </w:rPr>
                        <w:t>th</w:t>
                      </w:r>
                      <w:r>
                        <w:t xml:space="preserve"> appearance for Taverners with Trevor and Bob Bullamore</w:t>
                      </w:r>
                      <w:r w:rsidR="00F94F1E">
                        <w:t>.</w:t>
                      </w:r>
                    </w:p>
                    <w:p w:rsidR="00F71870" w:rsidRDefault="00F71870" w:rsidP="00F71870">
                      <w:pPr>
                        <w:jc w:val="both"/>
                      </w:pPr>
                    </w:p>
                    <w:p w:rsidR="00F71870" w:rsidRDefault="00F71870" w:rsidP="00F71870">
                      <w:pPr>
                        <w:jc w:val="both"/>
                      </w:pPr>
                      <w:r>
                        <w:t xml:space="preserve">Bevan joined the Tavs back in 1986 and now </w:t>
                      </w:r>
                      <w:r w:rsidR="002862D7">
                        <w:t xml:space="preserve">proudly </w:t>
                      </w:r>
                      <w:r>
                        <w:t>stands second in the all-time appearance stats, behind Club Chairman Pat Elvin.</w:t>
                      </w:r>
                    </w:p>
                    <w:p w:rsidR="00F71870" w:rsidRDefault="00F71870"/>
                    <w:p w:rsidR="00F71870" w:rsidRDefault="00F71870"/>
                    <w:p w:rsidR="00F71870" w:rsidRDefault="00F71870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02783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32385</wp:posOffset>
            </wp:positionV>
            <wp:extent cx="3436620" cy="320040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9B7" w:rsidRDefault="00EB39B7">
      <w:pPr>
        <w:rPr>
          <w:noProof/>
        </w:rPr>
      </w:pPr>
    </w:p>
    <w:p w:rsidR="00EB39B7" w:rsidRDefault="00EB39B7">
      <w:pPr>
        <w:rPr>
          <w:noProof/>
        </w:rPr>
      </w:pPr>
    </w:p>
    <w:p w:rsidR="00EB39B7" w:rsidRDefault="00EB39B7">
      <w:pPr>
        <w:rPr>
          <w:noProof/>
        </w:rPr>
      </w:pPr>
    </w:p>
    <w:p w:rsidR="00EB39B7" w:rsidRDefault="00EB39B7">
      <w:pPr>
        <w:rPr>
          <w:noProof/>
        </w:rPr>
      </w:pPr>
    </w:p>
    <w:p w:rsidR="00EB39B7" w:rsidRDefault="00EB39B7">
      <w:pPr>
        <w:rPr>
          <w:noProof/>
        </w:rPr>
      </w:pPr>
    </w:p>
    <w:p w:rsidR="00EB39B7" w:rsidRDefault="00EB39B7">
      <w:pPr>
        <w:rPr>
          <w:noProof/>
        </w:rPr>
      </w:pPr>
    </w:p>
    <w:p w:rsidR="00EB39B7" w:rsidRDefault="00EB39B7">
      <w:pPr>
        <w:rPr>
          <w:noProof/>
        </w:rPr>
      </w:pPr>
    </w:p>
    <w:p w:rsidR="00EB39B7" w:rsidRDefault="00EB39B7">
      <w:pPr>
        <w:rPr>
          <w:noProof/>
        </w:rPr>
      </w:pPr>
    </w:p>
    <w:p w:rsidR="00EB39B7" w:rsidRDefault="00EB39B7">
      <w:pPr>
        <w:rPr>
          <w:noProof/>
        </w:rPr>
      </w:pPr>
    </w:p>
    <w:p w:rsidR="00EB39B7" w:rsidRDefault="00EB39B7">
      <w:pPr>
        <w:rPr>
          <w:noProof/>
        </w:rPr>
      </w:pPr>
    </w:p>
    <w:p w:rsidR="00EB39B7" w:rsidRDefault="00EB39B7">
      <w:pPr>
        <w:rPr>
          <w:noProof/>
        </w:rPr>
      </w:pPr>
    </w:p>
    <w:p w:rsidR="00EB39B7" w:rsidRDefault="00EB39B7">
      <w:pPr>
        <w:rPr>
          <w:noProof/>
        </w:rPr>
      </w:pPr>
    </w:p>
    <w:p w:rsidR="00EB39B7" w:rsidRDefault="00EB39B7">
      <w:pPr>
        <w:rPr>
          <w:noProof/>
        </w:rPr>
      </w:pPr>
    </w:p>
    <w:p w:rsidR="00EB39B7" w:rsidRDefault="00EB39B7">
      <w:pPr>
        <w:rPr>
          <w:noProof/>
        </w:rPr>
      </w:pPr>
    </w:p>
    <w:p w:rsidR="00EB39B7" w:rsidRDefault="00EB39B7">
      <w:pPr>
        <w:rPr>
          <w:noProof/>
        </w:rPr>
      </w:pPr>
    </w:p>
    <w:p w:rsidR="00EB39B7" w:rsidRDefault="00EB39B7">
      <w:pPr>
        <w:rPr>
          <w:noProof/>
        </w:rPr>
      </w:pPr>
    </w:p>
    <w:p w:rsidR="00EB39B7" w:rsidRDefault="00EB39B7">
      <w:pPr>
        <w:rPr>
          <w:noProof/>
        </w:rPr>
      </w:pPr>
    </w:p>
    <w:p w:rsidR="00EB39B7" w:rsidRDefault="00EB39B7">
      <w:pPr>
        <w:rPr>
          <w:noProof/>
        </w:rPr>
      </w:pPr>
    </w:p>
    <w:p w:rsidR="00EB39B7" w:rsidRDefault="00EB39B7">
      <w:pPr>
        <w:rPr>
          <w:noProof/>
        </w:rPr>
      </w:pPr>
    </w:p>
    <w:p w:rsidR="00EB39B7" w:rsidRDefault="00EB39B7">
      <w:pPr>
        <w:rPr>
          <w:noProof/>
        </w:rPr>
      </w:pPr>
    </w:p>
    <w:p w:rsidR="00EB39B7" w:rsidRDefault="00EB39B7">
      <w:pPr>
        <w:rPr>
          <w:noProof/>
        </w:rPr>
      </w:pPr>
    </w:p>
    <w:p w:rsidR="00AD47C2" w:rsidRDefault="00AD47C2">
      <w:pPr>
        <w:rPr>
          <w:noProof/>
        </w:rPr>
      </w:pPr>
    </w:p>
    <w:p w:rsidR="00AD47C2" w:rsidRDefault="00AD47C2">
      <w:pPr>
        <w:rPr>
          <w:noProof/>
        </w:rPr>
      </w:pPr>
    </w:p>
    <w:p w:rsidR="00AD47C2" w:rsidRDefault="00AD47C2">
      <w:pPr>
        <w:rPr>
          <w:noProof/>
        </w:rPr>
      </w:pPr>
    </w:p>
    <w:p w:rsidR="00AD47C2" w:rsidRDefault="00AD47C2">
      <w:pPr>
        <w:rPr>
          <w:noProof/>
        </w:rPr>
      </w:pPr>
    </w:p>
    <w:p w:rsidR="00AD47C2" w:rsidRDefault="00AD47C2">
      <w:pPr>
        <w:rPr>
          <w:noProof/>
        </w:rPr>
      </w:pPr>
    </w:p>
    <w:p w:rsidR="00AD47C2" w:rsidRDefault="00AD47C2">
      <w:pPr>
        <w:rPr>
          <w:noProof/>
        </w:rPr>
      </w:pPr>
    </w:p>
    <w:p w:rsidR="009C4ED5" w:rsidRDefault="00FB2B03">
      <w:pPr>
        <w:rPr>
          <w:noProof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800735</wp:posOffset>
            </wp:positionH>
            <wp:positionV relativeFrom="paragraph">
              <wp:posOffset>107315</wp:posOffset>
            </wp:positionV>
            <wp:extent cx="3910965" cy="2624455"/>
            <wp:effectExtent l="0" t="0" r="0" b="444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6" t="2678" r="6345" b="14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ED5" w:rsidRDefault="009C4ED5">
      <w:pPr>
        <w:rPr>
          <w:noProof/>
        </w:rPr>
      </w:pPr>
    </w:p>
    <w:p w:rsidR="009C4ED5" w:rsidRDefault="009C4ED5">
      <w:pPr>
        <w:rPr>
          <w:noProof/>
        </w:rPr>
      </w:pPr>
    </w:p>
    <w:p w:rsidR="009C4ED5" w:rsidRDefault="009C4ED5">
      <w:pPr>
        <w:rPr>
          <w:noProof/>
        </w:rPr>
      </w:pPr>
    </w:p>
    <w:p w:rsidR="009C4ED5" w:rsidRDefault="009C4ED5">
      <w:pPr>
        <w:rPr>
          <w:noProof/>
        </w:rPr>
      </w:pPr>
    </w:p>
    <w:p w:rsidR="009C4ED5" w:rsidRDefault="009C4ED5">
      <w:pPr>
        <w:rPr>
          <w:noProof/>
        </w:rPr>
      </w:pPr>
    </w:p>
    <w:p w:rsidR="009C4ED5" w:rsidRDefault="009C4ED5">
      <w:pPr>
        <w:rPr>
          <w:noProof/>
        </w:rPr>
      </w:pPr>
    </w:p>
    <w:p w:rsidR="009C4ED5" w:rsidRDefault="009C4ED5">
      <w:pPr>
        <w:rPr>
          <w:noProof/>
        </w:rPr>
      </w:pPr>
    </w:p>
    <w:p w:rsidR="00C01D19" w:rsidRDefault="00C01D19" w:rsidP="00C01D19">
      <w:pPr>
        <w:pStyle w:val="NormalWeb"/>
        <w:jc w:val="center"/>
        <w:outlineLvl w:val="2"/>
        <w:rPr>
          <w:rFonts w:ascii="Monotype Corsiva" w:hAnsi="Monotype Corsiva"/>
          <w:b/>
          <w:bCs/>
          <w:color w:val="FFD700"/>
          <w:sz w:val="75"/>
          <w:szCs w:val="75"/>
        </w:rPr>
      </w:pPr>
    </w:p>
    <w:p w:rsidR="00136D25" w:rsidRDefault="00136D25" w:rsidP="00C01D19">
      <w:pPr>
        <w:pStyle w:val="Heading2"/>
        <w:spacing w:after="0"/>
        <w:jc w:val="center"/>
        <w:rPr>
          <w:noProof/>
        </w:rPr>
      </w:pPr>
    </w:p>
    <w:p w:rsidR="00136D25" w:rsidRDefault="00136D25" w:rsidP="00C01D19">
      <w:pPr>
        <w:pStyle w:val="Heading2"/>
        <w:spacing w:after="0"/>
        <w:jc w:val="center"/>
        <w:rPr>
          <w:noProof/>
        </w:rPr>
      </w:pPr>
    </w:p>
    <w:p w:rsidR="00136D25" w:rsidRDefault="00FB2B03" w:rsidP="00C01D19">
      <w:pPr>
        <w:pStyle w:val="Heading2"/>
        <w:spacing w:after="0"/>
        <w:jc w:val="center"/>
        <w:rPr>
          <w:noProof/>
        </w:rPr>
      </w:pPr>
      <w:r>
        <w:rPr>
          <w:noProof/>
          <w:lang w:val="en-GB" w:eastAsia="en-GB"/>
        </w:rPr>
        <w:drawing>
          <wp:inline distT="0" distB="0" distL="0" distR="0">
            <wp:extent cx="274320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D25" w:rsidRDefault="00136D25" w:rsidP="00C01D19">
      <w:pPr>
        <w:pStyle w:val="Heading2"/>
        <w:spacing w:after="0"/>
        <w:jc w:val="center"/>
        <w:rPr>
          <w:noProof/>
        </w:rPr>
      </w:pPr>
    </w:p>
    <w:p w:rsidR="00136D25" w:rsidRDefault="00136D25" w:rsidP="00C01D19">
      <w:pPr>
        <w:pStyle w:val="Heading2"/>
        <w:spacing w:after="0"/>
        <w:jc w:val="center"/>
        <w:rPr>
          <w:noProof/>
        </w:rPr>
      </w:pPr>
      <w:r>
        <w:rPr>
          <w:noProof/>
        </w:rPr>
        <w:t xml:space="preserve">                           </w:t>
      </w:r>
      <w:r w:rsidR="00FB2B0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5486400</wp:posOffset>
                </wp:positionV>
                <wp:extent cx="91440" cy="91440"/>
                <wp:effectExtent l="0" t="0" r="3810" b="3810"/>
                <wp:wrapNone/>
                <wp:docPr id="2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ED5" w:rsidRDefault="009C4ED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6" type="#_x0000_t202" style="position:absolute;left:0;text-align:left;margin-left:48pt;margin-top:6in;width:7.2pt;height:7.2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" filled="f" stroked="f">
                <v:textbox inset="0,0,0,0">
                  <w:txbxContent>
                    <w:p w:rsidR="009C4ED5" w:rsidRDefault="009C4ED5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2B0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page">
                  <wp:posOffset>924560</wp:posOffset>
                </wp:positionH>
                <wp:positionV relativeFrom="page">
                  <wp:posOffset>5486400</wp:posOffset>
                </wp:positionV>
                <wp:extent cx="91440" cy="91440"/>
                <wp:effectExtent l="635" t="0" r="3175" b="3810"/>
                <wp:wrapNone/>
                <wp:docPr id="2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ED5" w:rsidRDefault="009C4ED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7" type="#_x0000_t202" style="position:absolute;left:0;text-align:left;margin-left:72.8pt;margin-top:6in;width:7.2pt;height:7.2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" filled="f" stroked="f">
                <v:textbox inset="0,0,0,0">
                  <w:txbxContent>
                    <w:p w:rsidR="009C4ED5" w:rsidRDefault="009C4ED5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2B0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1257300</wp:posOffset>
                </wp:positionV>
                <wp:extent cx="91440" cy="91440"/>
                <wp:effectExtent l="3175" t="0" r="635" b="3810"/>
                <wp:wrapNone/>
                <wp:docPr id="2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ED5" w:rsidRDefault="009C4ED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8" type="#_x0000_t202" style="position:absolute;left:0;text-align:left;margin-left:46pt;margin-top:99pt;width:7.2pt;height:7.2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" filled="f" stroked="f">
                <v:textbox inset="0,0,0,0">
                  <w:txbxContent>
                    <w:p w:rsidR="009C4ED5" w:rsidRDefault="009C4ED5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2B0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1257300</wp:posOffset>
                </wp:positionV>
                <wp:extent cx="91440" cy="91440"/>
                <wp:effectExtent l="3810" t="0" r="0" b="3810"/>
                <wp:wrapNone/>
                <wp:docPr id="2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ED5" w:rsidRDefault="009C4ED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9" type="#_x0000_t202" style="position:absolute;left:0;text-align:left;margin-left:70.8pt;margin-top:99pt;width:7.2pt;height:7.2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" filled="f" stroked="f">
                <v:textbox inset="0,0,0,0">
                  <w:txbxContent>
                    <w:p w:rsidR="009C4ED5" w:rsidRDefault="009C4ED5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2B0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534035</wp:posOffset>
                </wp:positionH>
                <wp:positionV relativeFrom="page">
                  <wp:posOffset>510540</wp:posOffset>
                </wp:positionV>
                <wp:extent cx="1409700" cy="292100"/>
                <wp:effectExtent l="635" t="0" r="0" b="0"/>
                <wp:wrapNone/>
                <wp:docPr id="1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EA0" w:rsidRPr="008F42B4" w:rsidRDefault="00553EA0" w:rsidP="00553EA0">
                            <w:pPr>
                              <w:pStyle w:val="RunningHead"/>
                              <w:rPr>
                                <w:color w:val="auto"/>
                              </w:rPr>
                            </w:pPr>
                            <w:r w:rsidRPr="008F42B4">
                              <w:rPr>
                                <w:color w:val="auto"/>
                              </w:rPr>
                              <w:t>Tav</w:t>
                            </w:r>
                            <w:r>
                              <w:rPr>
                                <w:color w:val="auto"/>
                              </w:rPr>
                              <w:t>s’ Topics</w:t>
                            </w:r>
                          </w:p>
                          <w:p w:rsidR="009C4ED5" w:rsidRPr="00726B93" w:rsidRDefault="009C4ED5">
                            <w:pPr>
                              <w:pStyle w:val="RunningHead"/>
                              <w:rPr>
                                <w:color w:val="auto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0" type="#_x0000_t202" style="position:absolute;left:0;text-align:left;margin-left:42.05pt;margin-top:40.2pt;width:111pt;height:23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" filled="f" stroked="f">
                <v:textbox inset="0,0,0,0">
                  <w:txbxContent>
                    <w:p w:rsidR="00553EA0" w:rsidRPr="008F42B4" w:rsidRDefault="00553EA0" w:rsidP="00553EA0">
                      <w:pPr>
                        <w:pStyle w:val="RunningHead"/>
                        <w:rPr>
                          <w:color w:val="auto"/>
                        </w:rPr>
                      </w:pPr>
                      <w:r w:rsidRPr="008F42B4">
                        <w:rPr>
                          <w:color w:val="auto"/>
                        </w:rPr>
                        <w:t>Tav</w:t>
                      </w:r>
                      <w:r>
                        <w:rPr>
                          <w:color w:val="auto"/>
                        </w:rPr>
                        <w:t>s’ Topics</w:t>
                      </w:r>
                    </w:p>
                    <w:p w:rsidR="009C4ED5" w:rsidRPr="00726B93" w:rsidRDefault="009C4ED5">
                      <w:pPr>
                        <w:pStyle w:val="RunningHead"/>
                        <w:rPr>
                          <w:color w:val="auto"/>
                          <w:sz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2B0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page">
                  <wp:posOffset>448310</wp:posOffset>
                </wp:positionH>
                <wp:positionV relativeFrom="page">
                  <wp:posOffset>457200</wp:posOffset>
                </wp:positionV>
                <wp:extent cx="4892040" cy="365760"/>
                <wp:effectExtent l="635" t="0" r="3175" b="0"/>
                <wp:wrapNone/>
                <wp:docPr id="18" name="RE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2040" cy="365760"/>
                        </a:xfrm>
                        <a:prstGeom prst="rect">
                          <a:avLst/>
                        </a:prstGeom>
                        <a:solidFill>
                          <a:srgbClr val="E1E1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6666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 12" o:spid="_x0000_s1026" style="position:absolute;margin-left:35.3pt;margin-top:36pt;width:385.2pt;height:28.8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" fillcolor="#e1e1d7" stroked="f" strokecolor="#663" strokeweight="0">
                <w10:wrap anchorx="page" anchory="page"/>
              </v:rect>
            </w:pict>
          </mc:Fallback>
        </mc:AlternateContent>
      </w:r>
      <w:r w:rsidR="009C4ED5">
        <w:rPr>
          <w:noProof/>
        </w:rPr>
        <w:br w:type="page"/>
      </w:r>
      <w:r w:rsidR="00FB2B03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10976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ge">
                  <wp:posOffset>599440</wp:posOffset>
                </wp:positionV>
                <wp:extent cx="4892040" cy="365760"/>
                <wp:effectExtent l="0" t="0" r="4445" b="0"/>
                <wp:wrapNone/>
                <wp:docPr id="17" name="RE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2040" cy="365760"/>
                        </a:xfrm>
                        <a:prstGeom prst="rect">
                          <a:avLst/>
                        </a:prstGeom>
                        <a:solidFill>
                          <a:srgbClr val="E1E1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6666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 12" o:spid="_x0000_s1026" style="position:absolute;margin-left:56.95pt;margin-top:47.2pt;width:385.2pt;height:28.8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" fillcolor="#e1e1d7" stroked="f" strokecolor="#663" strokeweight="0">
                <w10:wrap anchorx="page" anchory="page"/>
              </v:rect>
            </w:pict>
          </mc:Fallback>
        </mc:AlternateContent>
      </w:r>
      <w:r w:rsidR="00FB2B0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page">
                  <wp:posOffset>838835</wp:posOffset>
                </wp:positionH>
                <wp:positionV relativeFrom="page">
                  <wp:posOffset>673100</wp:posOffset>
                </wp:positionV>
                <wp:extent cx="1409700" cy="292100"/>
                <wp:effectExtent l="635" t="0" r="0" b="0"/>
                <wp:wrapNone/>
                <wp:docPr id="1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EA0" w:rsidRPr="008F42B4" w:rsidRDefault="00553EA0" w:rsidP="00553EA0">
                            <w:pPr>
                              <w:pStyle w:val="RunningHead"/>
                              <w:rPr>
                                <w:color w:val="auto"/>
                              </w:rPr>
                            </w:pPr>
                            <w:r w:rsidRPr="008F42B4">
                              <w:rPr>
                                <w:color w:val="auto"/>
                              </w:rPr>
                              <w:t>Tav</w:t>
                            </w:r>
                            <w:r>
                              <w:rPr>
                                <w:color w:val="auto"/>
                              </w:rPr>
                              <w:t>s’ Topics</w:t>
                            </w:r>
                          </w:p>
                          <w:p w:rsidR="00553EA0" w:rsidRPr="00726B93" w:rsidRDefault="00553EA0" w:rsidP="00553EA0">
                            <w:pPr>
                              <w:pStyle w:val="RunningHead"/>
                              <w:rPr>
                                <w:color w:val="auto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1" type="#_x0000_t202" style="position:absolute;left:0;text-align:left;margin-left:66.05pt;margin-top:53pt;width:111pt;height:23pt;z-index: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o/VrwIAALM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" filled="f" stroked="f">
                <v:textbox inset="0,0,0,0">
                  <w:txbxContent>
                    <w:p w:rsidR="00553EA0" w:rsidRPr="008F42B4" w:rsidRDefault="00553EA0" w:rsidP="00553EA0">
                      <w:pPr>
                        <w:pStyle w:val="RunningHead"/>
                        <w:rPr>
                          <w:color w:val="auto"/>
                        </w:rPr>
                      </w:pPr>
                      <w:r w:rsidRPr="008F42B4">
                        <w:rPr>
                          <w:color w:val="auto"/>
                        </w:rPr>
                        <w:t>Tav</w:t>
                      </w:r>
                      <w:r>
                        <w:rPr>
                          <w:color w:val="auto"/>
                        </w:rPr>
                        <w:t>s’ Topics</w:t>
                      </w:r>
                    </w:p>
                    <w:p w:rsidR="00553EA0" w:rsidRPr="00726B93" w:rsidRDefault="00553EA0" w:rsidP="00553EA0">
                      <w:pPr>
                        <w:pStyle w:val="RunningHead"/>
                        <w:rPr>
                          <w:color w:val="auto"/>
                          <w:sz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36D25" w:rsidRDefault="00136D25" w:rsidP="00136D25"/>
    <w:p w:rsidR="00136D25" w:rsidRDefault="00FB2B03" w:rsidP="00136D25">
      <w:bookmarkStart w:id="1" w:name="2012do"/>
      <w:bookmarkStart w:id="2" w:name="2011do"/>
      <w:bookmarkStart w:id="3" w:name="Trev400"/>
      <w:bookmarkEnd w:id="1"/>
      <w:bookmarkEnd w:id="2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2746375</wp:posOffset>
                </wp:positionH>
                <wp:positionV relativeFrom="paragraph">
                  <wp:posOffset>9525</wp:posOffset>
                </wp:positionV>
                <wp:extent cx="3070225" cy="7511415"/>
                <wp:effectExtent l="3175" t="0" r="3175" b="381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7511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291F" w:rsidRPr="00B676B7" w:rsidRDefault="007B291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676B7">
                              <w:rPr>
                                <w:sz w:val="32"/>
                                <w:szCs w:val="32"/>
                              </w:rPr>
                              <w:t>More a</w:t>
                            </w:r>
                            <w:r w:rsidR="00B676B7">
                              <w:rPr>
                                <w:sz w:val="32"/>
                                <w:szCs w:val="32"/>
                              </w:rPr>
                              <w:t>c</w:t>
                            </w:r>
                            <w:r w:rsidRPr="00B676B7">
                              <w:rPr>
                                <w:sz w:val="32"/>
                                <w:szCs w:val="32"/>
                              </w:rPr>
                              <w:t>hievements from last season …..</w:t>
                            </w:r>
                          </w:p>
                          <w:p w:rsidR="007B291F" w:rsidRDefault="007B291F"/>
                          <w:p w:rsidR="007B291F" w:rsidRDefault="007B291F">
                            <w:r>
                              <w:t>Top, Trevor Hollinsworth is presented with a trophy by Tavs Chairman Pat Elvin to mark his 400</w:t>
                            </w:r>
                            <w:r w:rsidRPr="007B291F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appearance for the Club.</w:t>
                            </w:r>
                          </w:p>
                          <w:p w:rsidR="007B291F" w:rsidRDefault="007B291F"/>
                          <w:p w:rsidR="00B676B7" w:rsidRDefault="00B676B7"/>
                          <w:p w:rsidR="00B676B7" w:rsidRDefault="00B676B7"/>
                          <w:p w:rsidR="00B676B7" w:rsidRDefault="00B676B7"/>
                          <w:p w:rsidR="00B676B7" w:rsidRDefault="00B676B7"/>
                          <w:p w:rsidR="00B676B7" w:rsidRDefault="00B676B7"/>
                          <w:p w:rsidR="00B676B7" w:rsidRDefault="00B676B7"/>
                          <w:p w:rsidR="00B676B7" w:rsidRDefault="00B676B7"/>
                          <w:p w:rsidR="00B676B7" w:rsidRDefault="00B676B7"/>
                          <w:p w:rsidR="00B676B7" w:rsidRDefault="00B676B7"/>
                          <w:p w:rsidR="00B676B7" w:rsidRDefault="00B676B7">
                            <w:r>
                              <w:t>Next, Duncan Southgate also reaches the 400 match milestone and shows off the momento he has received.</w:t>
                            </w:r>
                          </w:p>
                          <w:p w:rsidR="00B676B7" w:rsidRDefault="00B676B7"/>
                          <w:p w:rsidR="00506CCA" w:rsidRDefault="00506CCA"/>
                          <w:p w:rsidR="00B676B7" w:rsidRDefault="00B676B7"/>
                          <w:p w:rsidR="00B676B7" w:rsidRDefault="00B676B7"/>
                          <w:p w:rsidR="00B676B7" w:rsidRDefault="00B676B7"/>
                          <w:p w:rsidR="00B676B7" w:rsidRDefault="00B676B7"/>
                          <w:p w:rsidR="00B676B7" w:rsidRDefault="00B676B7"/>
                          <w:p w:rsidR="00B676B7" w:rsidRDefault="00B676B7"/>
                          <w:p w:rsidR="00B676B7" w:rsidRDefault="00B676B7"/>
                          <w:p w:rsidR="00B676B7" w:rsidRDefault="00B676B7"/>
                          <w:p w:rsidR="00B676B7" w:rsidRDefault="00B676B7"/>
                          <w:p w:rsidR="00B676B7" w:rsidRDefault="00B676B7"/>
                          <w:p w:rsidR="00B676B7" w:rsidRDefault="00B676B7"/>
                          <w:p w:rsidR="00B676B7" w:rsidRDefault="00B676B7">
                            <w:r>
                              <w:t>Bottom, Bob Bullamore presents Matt Davis with a trophy to celebrate his 200</w:t>
                            </w:r>
                            <w:r w:rsidRPr="00B676B7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appearance for Taverners.</w:t>
                            </w:r>
                          </w:p>
                          <w:p w:rsidR="00B676B7" w:rsidRDefault="00B676B7"/>
                          <w:p w:rsidR="00B676B7" w:rsidRDefault="00B676B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216.25pt;margin-top:.75pt;width:241.75pt;height:591.4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rDlhAIAABk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" stroked="f">
                <v:textbox>
                  <w:txbxContent>
                    <w:p w:rsidR="007B291F" w:rsidRPr="00B676B7" w:rsidRDefault="007B291F">
                      <w:pPr>
                        <w:rPr>
                          <w:sz w:val="32"/>
                          <w:szCs w:val="32"/>
                        </w:rPr>
                      </w:pPr>
                      <w:r w:rsidRPr="00B676B7">
                        <w:rPr>
                          <w:sz w:val="32"/>
                          <w:szCs w:val="32"/>
                        </w:rPr>
                        <w:t>More a</w:t>
                      </w:r>
                      <w:r w:rsidR="00B676B7">
                        <w:rPr>
                          <w:sz w:val="32"/>
                          <w:szCs w:val="32"/>
                        </w:rPr>
                        <w:t>c</w:t>
                      </w:r>
                      <w:r w:rsidRPr="00B676B7">
                        <w:rPr>
                          <w:sz w:val="32"/>
                          <w:szCs w:val="32"/>
                        </w:rPr>
                        <w:t>hievements from last season …..</w:t>
                      </w:r>
                    </w:p>
                    <w:p w:rsidR="007B291F" w:rsidRDefault="007B291F"/>
                    <w:p w:rsidR="007B291F" w:rsidRDefault="007B291F">
                      <w:r>
                        <w:t>Top, Trevor Hollinsworth is presented with a trophy by Tavs Chairman Pat Elvin to mark his 400</w:t>
                      </w:r>
                      <w:r w:rsidRPr="007B291F">
                        <w:rPr>
                          <w:vertAlign w:val="superscript"/>
                        </w:rPr>
                        <w:t>th</w:t>
                      </w:r>
                      <w:r>
                        <w:t xml:space="preserve"> appearance for the Club.</w:t>
                      </w:r>
                    </w:p>
                    <w:p w:rsidR="007B291F" w:rsidRDefault="007B291F"/>
                    <w:p w:rsidR="00B676B7" w:rsidRDefault="00B676B7"/>
                    <w:p w:rsidR="00B676B7" w:rsidRDefault="00B676B7"/>
                    <w:p w:rsidR="00B676B7" w:rsidRDefault="00B676B7"/>
                    <w:p w:rsidR="00B676B7" w:rsidRDefault="00B676B7"/>
                    <w:p w:rsidR="00B676B7" w:rsidRDefault="00B676B7"/>
                    <w:p w:rsidR="00B676B7" w:rsidRDefault="00B676B7"/>
                    <w:p w:rsidR="00B676B7" w:rsidRDefault="00B676B7"/>
                    <w:p w:rsidR="00B676B7" w:rsidRDefault="00B676B7"/>
                    <w:p w:rsidR="00B676B7" w:rsidRDefault="00B676B7"/>
                    <w:p w:rsidR="00B676B7" w:rsidRDefault="00B676B7">
                      <w:r>
                        <w:t>Next, Duncan Southgate also reaches the 400 match milestone and shows off the momento he has received.</w:t>
                      </w:r>
                    </w:p>
                    <w:p w:rsidR="00B676B7" w:rsidRDefault="00B676B7"/>
                    <w:p w:rsidR="00506CCA" w:rsidRDefault="00506CCA"/>
                    <w:p w:rsidR="00B676B7" w:rsidRDefault="00B676B7"/>
                    <w:p w:rsidR="00B676B7" w:rsidRDefault="00B676B7"/>
                    <w:p w:rsidR="00B676B7" w:rsidRDefault="00B676B7"/>
                    <w:p w:rsidR="00B676B7" w:rsidRDefault="00B676B7"/>
                    <w:p w:rsidR="00B676B7" w:rsidRDefault="00B676B7"/>
                    <w:p w:rsidR="00B676B7" w:rsidRDefault="00B676B7"/>
                    <w:p w:rsidR="00B676B7" w:rsidRDefault="00B676B7"/>
                    <w:p w:rsidR="00B676B7" w:rsidRDefault="00B676B7"/>
                    <w:p w:rsidR="00B676B7" w:rsidRDefault="00B676B7"/>
                    <w:p w:rsidR="00B676B7" w:rsidRDefault="00B676B7"/>
                    <w:p w:rsidR="00B676B7" w:rsidRDefault="00B676B7"/>
                    <w:p w:rsidR="00B676B7" w:rsidRDefault="00B676B7">
                      <w:r>
                        <w:t>Bottom, Bob Bullamore presents Matt Davis with a trophy to celebrate his 200</w:t>
                      </w:r>
                      <w:r w:rsidRPr="00B676B7">
                        <w:rPr>
                          <w:vertAlign w:val="superscript"/>
                        </w:rPr>
                        <w:t>th</w:t>
                      </w:r>
                      <w:r>
                        <w:t xml:space="preserve"> appearance for Taverners.</w:t>
                      </w:r>
                    </w:p>
                    <w:p w:rsidR="00B676B7" w:rsidRDefault="00B676B7"/>
                    <w:p w:rsidR="00B676B7" w:rsidRDefault="00B676B7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>
            <wp:extent cx="2362200" cy="2038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4" t="30763" r="13727" b="32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136D25" w:rsidRDefault="00136D25" w:rsidP="00136D25"/>
    <w:p w:rsidR="00136D25" w:rsidRDefault="00136D25" w:rsidP="00136D25"/>
    <w:p w:rsidR="00136D25" w:rsidRDefault="00136D25" w:rsidP="00136D25"/>
    <w:p w:rsidR="00136D25" w:rsidRDefault="00FB2B03" w:rsidP="00136D25">
      <w:bookmarkStart w:id="4" w:name="Dunc400"/>
      <w:r>
        <w:rPr>
          <w:noProof/>
          <w:lang w:val="en-GB" w:eastAsia="en-GB"/>
        </w:rPr>
        <w:drawing>
          <wp:inline distT="0" distB="0" distL="0" distR="0">
            <wp:extent cx="2476500" cy="22764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3" t="17778" r="18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:rsidR="00136D25" w:rsidRDefault="00136D25" w:rsidP="00136D25"/>
    <w:p w:rsidR="009F482C" w:rsidRDefault="009F482C" w:rsidP="00136D25"/>
    <w:p w:rsidR="00136D25" w:rsidRDefault="00136D25" w:rsidP="00136D25"/>
    <w:p w:rsidR="00136D25" w:rsidRDefault="00FB2B03" w:rsidP="00136D25">
      <w:bookmarkStart w:id="5" w:name="Matt200"/>
      <w:r>
        <w:rPr>
          <w:noProof/>
          <w:lang w:val="en-GB" w:eastAsia="en-GB"/>
        </w:rPr>
        <w:drawing>
          <wp:inline distT="0" distB="0" distL="0" distR="0">
            <wp:extent cx="2466975" cy="21717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5" t="21388" r="5092" b="33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:rsidR="00136D25" w:rsidRDefault="00136D25" w:rsidP="00136D25"/>
    <w:p w:rsidR="00136D25" w:rsidRPr="00136D25" w:rsidRDefault="00FB2B03" w:rsidP="00136D25">
      <w:bookmarkStart w:id="6" w:name="jules20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2898775</wp:posOffset>
                </wp:positionH>
                <wp:positionV relativeFrom="paragraph">
                  <wp:posOffset>330200</wp:posOffset>
                </wp:positionV>
                <wp:extent cx="3070225" cy="1993900"/>
                <wp:effectExtent l="3175" t="0" r="3175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199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76B7" w:rsidRDefault="00B676B7" w:rsidP="00553E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676B7">
                              <w:rPr>
                                <w:sz w:val="32"/>
                                <w:szCs w:val="32"/>
                              </w:rPr>
                              <w:t>And finally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…..</w:t>
                            </w:r>
                          </w:p>
                          <w:p w:rsidR="00B676B7" w:rsidRDefault="00B676B7" w:rsidP="00553E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B676B7" w:rsidRPr="00B676B7" w:rsidRDefault="00B676B7" w:rsidP="00553EA0">
                            <w:pPr>
                              <w:rPr>
                                <w:szCs w:val="24"/>
                              </w:rPr>
                            </w:pPr>
                            <w:r w:rsidRPr="00B676B7">
                              <w:rPr>
                                <w:szCs w:val="24"/>
                              </w:rPr>
                              <w:t>Trevor Hollinsworth presents Julien Holmes with a momento to mark his 200</w:t>
                            </w:r>
                            <w:r w:rsidRPr="00B676B7">
                              <w:rPr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C95428">
                              <w:rPr>
                                <w:szCs w:val="24"/>
                              </w:rPr>
                              <w:t xml:space="preserve"> appeance for the Tavs.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228.25pt;margin-top:26pt;width:241.75pt;height:157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" stroked="f">
                <v:textbox>
                  <w:txbxContent>
                    <w:p w:rsidR="00B676B7" w:rsidRDefault="00B676B7" w:rsidP="00553EA0">
                      <w:pPr>
                        <w:rPr>
                          <w:sz w:val="32"/>
                          <w:szCs w:val="32"/>
                        </w:rPr>
                      </w:pPr>
                      <w:r w:rsidRPr="00B676B7">
                        <w:rPr>
                          <w:sz w:val="32"/>
                          <w:szCs w:val="32"/>
                        </w:rPr>
                        <w:t>And finally</w:t>
                      </w:r>
                      <w:r>
                        <w:rPr>
                          <w:sz w:val="32"/>
                          <w:szCs w:val="32"/>
                        </w:rPr>
                        <w:t>…..</w:t>
                      </w:r>
                    </w:p>
                    <w:p w:rsidR="00B676B7" w:rsidRDefault="00B676B7" w:rsidP="00553EA0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B676B7" w:rsidRPr="00B676B7" w:rsidRDefault="00B676B7" w:rsidP="00553EA0">
                      <w:pPr>
                        <w:rPr>
                          <w:szCs w:val="24"/>
                        </w:rPr>
                      </w:pPr>
                      <w:r w:rsidRPr="00B676B7">
                        <w:rPr>
                          <w:szCs w:val="24"/>
                        </w:rPr>
                        <w:t>Trevor Hollinsworth presents Julien Holmes with a momento to mark his 200</w:t>
                      </w:r>
                      <w:r w:rsidRPr="00B676B7">
                        <w:rPr>
                          <w:szCs w:val="24"/>
                          <w:vertAlign w:val="superscript"/>
                        </w:rPr>
                        <w:t>th</w:t>
                      </w:r>
                      <w:r w:rsidR="00C95428">
                        <w:rPr>
                          <w:szCs w:val="24"/>
                        </w:rPr>
                        <w:t xml:space="preserve"> appeance for the Tavs.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203200</wp:posOffset>
            </wp:positionV>
            <wp:extent cx="2565400" cy="2324100"/>
            <wp:effectExtent l="0" t="0" r="6350" b="0"/>
            <wp:wrapTopAndBottom/>
            <wp:docPr id="39" name="Picture 39" descr="http://tavernersfc.org.uk/images/jules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tavernersfc.org.uk/images/jules200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2" t="7106" r="15347" b="5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page">
                  <wp:posOffset>991235</wp:posOffset>
                </wp:positionH>
                <wp:positionV relativeFrom="page">
                  <wp:posOffset>673100</wp:posOffset>
                </wp:positionV>
                <wp:extent cx="1409700" cy="292100"/>
                <wp:effectExtent l="635" t="0" r="0" b="0"/>
                <wp:wrapNone/>
                <wp:docPr id="1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EA0" w:rsidRPr="008F42B4" w:rsidRDefault="00553EA0" w:rsidP="00553EA0">
                            <w:pPr>
                              <w:pStyle w:val="RunningHead"/>
                              <w:rPr>
                                <w:color w:val="auto"/>
                              </w:rPr>
                            </w:pPr>
                            <w:r w:rsidRPr="008F42B4">
                              <w:rPr>
                                <w:color w:val="auto"/>
                              </w:rPr>
                              <w:t>Tav</w:t>
                            </w:r>
                            <w:r>
                              <w:rPr>
                                <w:color w:val="auto"/>
                              </w:rPr>
                              <w:t>s’ Topics</w:t>
                            </w:r>
                          </w:p>
                          <w:p w:rsidR="00553EA0" w:rsidRPr="00726B93" w:rsidRDefault="00553EA0" w:rsidP="00553EA0">
                            <w:pPr>
                              <w:pStyle w:val="RunningHead"/>
                              <w:rPr>
                                <w:color w:val="auto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54" type="#_x0000_t202" style="position:absolute;margin-left:78.05pt;margin-top:53pt;width:111pt;height:23pt;z-index: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" filled="f" stroked="f">
                <v:textbox inset="0,0,0,0">
                  <w:txbxContent>
                    <w:p w:rsidR="00553EA0" w:rsidRPr="008F42B4" w:rsidRDefault="00553EA0" w:rsidP="00553EA0">
                      <w:pPr>
                        <w:pStyle w:val="RunningHead"/>
                        <w:rPr>
                          <w:color w:val="auto"/>
                        </w:rPr>
                      </w:pPr>
                      <w:r w:rsidRPr="008F42B4">
                        <w:rPr>
                          <w:color w:val="auto"/>
                        </w:rPr>
                        <w:t>Tav</w:t>
                      </w:r>
                      <w:r>
                        <w:rPr>
                          <w:color w:val="auto"/>
                        </w:rPr>
                        <w:t>s’ Topics</w:t>
                      </w:r>
                    </w:p>
                    <w:p w:rsidR="00553EA0" w:rsidRPr="00726B93" w:rsidRDefault="00553EA0" w:rsidP="00553EA0">
                      <w:pPr>
                        <w:pStyle w:val="RunningHead"/>
                        <w:rPr>
                          <w:color w:val="auto"/>
                          <w:sz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page">
                  <wp:posOffset>875665</wp:posOffset>
                </wp:positionH>
                <wp:positionV relativeFrom="page">
                  <wp:posOffset>599440</wp:posOffset>
                </wp:positionV>
                <wp:extent cx="4892040" cy="365760"/>
                <wp:effectExtent l="0" t="0" r="4445" b="0"/>
                <wp:wrapNone/>
                <wp:docPr id="12" name="RE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2040" cy="365760"/>
                        </a:xfrm>
                        <a:prstGeom prst="rect">
                          <a:avLst/>
                        </a:prstGeom>
                        <a:solidFill>
                          <a:srgbClr val="E1E1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6666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 12" o:spid="_x0000_s1026" style="position:absolute;margin-left:68.95pt;margin-top:47.2pt;width:385.2pt;height:28.8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" fillcolor="#e1e1d7" stroked="f" strokecolor="#663" strokeweight="0">
                <w10:wrap anchorx="page" anchory="page"/>
              </v:rect>
            </w:pict>
          </mc:Fallback>
        </mc:AlternateContent>
      </w:r>
      <w:bookmarkEnd w:id="6"/>
    </w:p>
    <w:p w:rsidR="0001759C" w:rsidRPr="0001759C" w:rsidRDefault="0001759C" w:rsidP="0001759C">
      <w:pPr>
        <w:spacing w:after="240"/>
        <w:rPr>
          <w:rFonts w:ascii="Times New Roman" w:hAnsi="Times New Roman"/>
          <w:szCs w:val="24"/>
          <w:lang w:val="en-GB" w:eastAsia="en-GB"/>
        </w:rPr>
      </w:pPr>
      <w:r w:rsidRPr="0001759C">
        <w:rPr>
          <w:rFonts w:ascii="Monotype Corsiva" w:hAnsi="Monotype Corsiva"/>
          <w:sz w:val="36"/>
          <w:szCs w:val="36"/>
          <w:lang w:val="en-GB" w:eastAsia="en-GB"/>
        </w:rPr>
        <w:br/>
      </w:r>
    </w:p>
    <w:p w:rsidR="0001759C" w:rsidRDefault="00B676B7" w:rsidP="009E1B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onotype Corsiva" w:hAnsi="Monotype Corsiva"/>
          <w:color w:val="C00000"/>
          <w:sz w:val="48"/>
          <w:szCs w:val="48"/>
          <w:lang w:val="en-GB" w:eastAsia="en-GB"/>
        </w:rPr>
      </w:pPr>
      <w:r w:rsidRPr="00B676B7">
        <w:rPr>
          <w:rFonts w:ascii="Monotype Corsiva" w:hAnsi="Monotype Corsiva"/>
          <w:color w:val="C00000"/>
          <w:sz w:val="48"/>
          <w:szCs w:val="48"/>
          <w:lang w:val="en-GB" w:eastAsia="en-GB"/>
        </w:rPr>
        <w:t xml:space="preserve">Club annual awards </w:t>
      </w:r>
    </w:p>
    <w:p w:rsidR="00B676B7" w:rsidRDefault="00B676B7" w:rsidP="009E1B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onotype Corsiva" w:hAnsi="Monotype Corsiva"/>
          <w:color w:val="C00000"/>
          <w:sz w:val="48"/>
          <w:szCs w:val="48"/>
          <w:lang w:val="en-GB" w:eastAsia="en-GB"/>
        </w:rPr>
      </w:pPr>
      <w:r>
        <w:rPr>
          <w:rFonts w:ascii="Monotype Corsiva" w:hAnsi="Monotype Corsiva"/>
          <w:color w:val="C00000"/>
          <w:sz w:val="48"/>
          <w:szCs w:val="48"/>
          <w:lang w:val="en-GB" w:eastAsia="en-GB"/>
        </w:rPr>
        <w:t>2012/13</w:t>
      </w:r>
    </w:p>
    <w:p w:rsidR="009E1BFA" w:rsidRDefault="009E1BFA" w:rsidP="009E1BFA">
      <w:pPr>
        <w:jc w:val="center"/>
        <w:rPr>
          <w:rFonts w:ascii="Monotype Corsiva" w:hAnsi="Monotype Corsiva"/>
          <w:color w:val="C00000"/>
          <w:sz w:val="48"/>
          <w:szCs w:val="48"/>
          <w:lang w:val="en-GB"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1"/>
        <w:gridCol w:w="2842"/>
        <w:gridCol w:w="2842"/>
      </w:tblGrid>
      <w:tr w:rsidR="009E1BFA" w:rsidRPr="006A66D0" w:rsidTr="006A66D0">
        <w:tc>
          <w:tcPr>
            <w:tcW w:w="2841" w:type="dxa"/>
          </w:tcPr>
          <w:p w:rsidR="009E1BFA" w:rsidRPr="006A66D0" w:rsidRDefault="009E1BFA" w:rsidP="006A66D0">
            <w:pPr>
              <w:jc w:val="center"/>
              <w:rPr>
                <w:rFonts w:cs="Arial"/>
                <w:b/>
                <w:color w:val="C00000"/>
                <w:szCs w:val="24"/>
                <w:lang w:val="en-GB" w:eastAsia="en-GB"/>
              </w:rPr>
            </w:pPr>
            <w:r w:rsidRPr="006A66D0">
              <w:rPr>
                <w:rFonts w:cs="Arial"/>
                <w:b/>
                <w:color w:val="C00000"/>
                <w:szCs w:val="24"/>
                <w:lang w:val="en-GB" w:eastAsia="en-GB"/>
              </w:rPr>
              <w:t>Award</w:t>
            </w:r>
          </w:p>
        </w:tc>
        <w:tc>
          <w:tcPr>
            <w:tcW w:w="2842" w:type="dxa"/>
          </w:tcPr>
          <w:p w:rsidR="009E1BFA" w:rsidRPr="006A66D0" w:rsidRDefault="009E1BFA" w:rsidP="006A66D0">
            <w:pPr>
              <w:jc w:val="center"/>
              <w:rPr>
                <w:rFonts w:cs="Arial"/>
                <w:b/>
                <w:color w:val="C00000"/>
                <w:szCs w:val="24"/>
                <w:lang w:val="en-GB" w:eastAsia="en-GB"/>
              </w:rPr>
            </w:pPr>
            <w:r w:rsidRPr="006A66D0">
              <w:rPr>
                <w:rFonts w:cs="Arial"/>
                <w:b/>
                <w:color w:val="C00000"/>
                <w:szCs w:val="24"/>
                <w:lang w:val="en-GB" w:eastAsia="en-GB"/>
              </w:rPr>
              <w:t>1</w:t>
            </w:r>
            <w:r w:rsidRPr="006A66D0">
              <w:rPr>
                <w:rFonts w:cs="Arial"/>
                <w:b/>
                <w:color w:val="C00000"/>
                <w:szCs w:val="24"/>
                <w:vertAlign w:val="superscript"/>
                <w:lang w:val="en-GB" w:eastAsia="en-GB"/>
              </w:rPr>
              <w:t>st</w:t>
            </w:r>
            <w:r w:rsidRPr="006A66D0">
              <w:rPr>
                <w:rFonts w:cs="Arial"/>
                <w:b/>
                <w:color w:val="C00000"/>
                <w:szCs w:val="24"/>
                <w:lang w:val="en-GB" w:eastAsia="en-GB"/>
              </w:rPr>
              <w:t xml:space="preserve"> team</w:t>
            </w:r>
          </w:p>
        </w:tc>
        <w:tc>
          <w:tcPr>
            <w:tcW w:w="2842" w:type="dxa"/>
          </w:tcPr>
          <w:p w:rsidR="009E1BFA" w:rsidRPr="006A66D0" w:rsidRDefault="009E1BFA" w:rsidP="006A66D0">
            <w:pPr>
              <w:jc w:val="center"/>
              <w:rPr>
                <w:rFonts w:cs="Arial"/>
                <w:b/>
                <w:color w:val="C00000"/>
                <w:szCs w:val="24"/>
                <w:lang w:val="en-GB" w:eastAsia="en-GB"/>
              </w:rPr>
            </w:pPr>
            <w:r w:rsidRPr="006A66D0">
              <w:rPr>
                <w:rFonts w:cs="Arial"/>
                <w:b/>
                <w:color w:val="C00000"/>
                <w:szCs w:val="24"/>
                <w:lang w:val="en-GB" w:eastAsia="en-GB"/>
              </w:rPr>
              <w:t>2</w:t>
            </w:r>
            <w:r w:rsidRPr="006A66D0">
              <w:rPr>
                <w:rFonts w:cs="Arial"/>
                <w:b/>
                <w:color w:val="C00000"/>
                <w:szCs w:val="24"/>
                <w:vertAlign w:val="superscript"/>
                <w:lang w:val="en-GB" w:eastAsia="en-GB"/>
              </w:rPr>
              <w:t>nd</w:t>
            </w:r>
            <w:r w:rsidRPr="006A66D0">
              <w:rPr>
                <w:rFonts w:cs="Arial"/>
                <w:b/>
                <w:color w:val="C00000"/>
                <w:szCs w:val="24"/>
                <w:lang w:val="en-GB" w:eastAsia="en-GB"/>
              </w:rPr>
              <w:t xml:space="preserve"> team</w:t>
            </w:r>
          </w:p>
        </w:tc>
      </w:tr>
      <w:tr w:rsidR="009E1BFA" w:rsidRPr="006A66D0" w:rsidTr="006A66D0">
        <w:tc>
          <w:tcPr>
            <w:tcW w:w="2841" w:type="dxa"/>
          </w:tcPr>
          <w:p w:rsidR="009E1BFA" w:rsidRPr="006A66D0" w:rsidRDefault="009E1BFA" w:rsidP="006A66D0">
            <w:pPr>
              <w:jc w:val="center"/>
              <w:rPr>
                <w:rFonts w:cs="Arial"/>
                <w:szCs w:val="24"/>
                <w:lang w:val="en-GB" w:eastAsia="en-GB"/>
              </w:rPr>
            </w:pPr>
          </w:p>
        </w:tc>
        <w:tc>
          <w:tcPr>
            <w:tcW w:w="2842" w:type="dxa"/>
          </w:tcPr>
          <w:p w:rsidR="009E1BFA" w:rsidRPr="006A66D0" w:rsidRDefault="009E1BFA" w:rsidP="006A66D0">
            <w:pPr>
              <w:jc w:val="center"/>
              <w:rPr>
                <w:rFonts w:cs="Arial"/>
                <w:szCs w:val="24"/>
                <w:lang w:val="en-GB" w:eastAsia="en-GB"/>
              </w:rPr>
            </w:pPr>
          </w:p>
        </w:tc>
        <w:tc>
          <w:tcPr>
            <w:tcW w:w="2842" w:type="dxa"/>
          </w:tcPr>
          <w:p w:rsidR="009E1BFA" w:rsidRPr="006A66D0" w:rsidRDefault="009E1BFA" w:rsidP="006A66D0">
            <w:pPr>
              <w:jc w:val="center"/>
              <w:rPr>
                <w:rFonts w:cs="Arial"/>
                <w:szCs w:val="24"/>
                <w:lang w:val="en-GB" w:eastAsia="en-GB"/>
              </w:rPr>
            </w:pPr>
          </w:p>
        </w:tc>
      </w:tr>
      <w:tr w:rsidR="009E1BFA" w:rsidRPr="006A66D0" w:rsidTr="006A66D0">
        <w:tc>
          <w:tcPr>
            <w:tcW w:w="2841" w:type="dxa"/>
          </w:tcPr>
          <w:p w:rsidR="009E1BFA" w:rsidRPr="006A66D0" w:rsidRDefault="009E1BFA" w:rsidP="006A66D0">
            <w:pPr>
              <w:jc w:val="center"/>
              <w:rPr>
                <w:rFonts w:cs="Arial"/>
                <w:szCs w:val="24"/>
                <w:lang w:val="en-GB" w:eastAsia="en-GB"/>
              </w:rPr>
            </w:pPr>
            <w:r w:rsidRPr="006A66D0">
              <w:rPr>
                <w:rFonts w:cs="Arial"/>
                <w:szCs w:val="24"/>
                <w:lang w:val="en-GB" w:eastAsia="en-GB"/>
              </w:rPr>
              <w:t>Players’ Player</w:t>
            </w:r>
          </w:p>
        </w:tc>
        <w:tc>
          <w:tcPr>
            <w:tcW w:w="2842" w:type="dxa"/>
          </w:tcPr>
          <w:p w:rsidR="009E1BFA" w:rsidRPr="006A66D0" w:rsidRDefault="009E1BFA" w:rsidP="006A66D0">
            <w:pPr>
              <w:jc w:val="center"/>
              <w:rPr>
                <w:rFonts w:cs="Arial"/>
                <w:szCs w:val="24"/>
                <w:lang w:val="en-GB" w:eastAsia="en-GB"/>
              </w:rPr>
            </w:pPr>
            <w:r w:rsidRPr="006A66D0">
              <w:rPr>
                <w:rFonts w:cs="Arial"/>
                <w:szCs w:val="24"/>
                <w:lang w:val="en-GB" w:eastAsia="en-GB"/>
              </w:rPr>
              <w:t>Paul Bestley</w:t>
            </w:r>
          </w:p>
        </w:tc>
        <w:tc>
          <w:tcPr>
            <w:tcW w:w="2842" w:type="dxa"/>
          </w:tcPr>
          <w:p w:rsidR="009E1BFA" w:rsidRPr="006A66D0" w:rsidRDefault="009E1BFA" w:rsidP="006A66D0">
            <w:pPr>
              <w:jc w:val="center"/>
              <w:rPr>
                <w:rFonts w:cs="Arial"/>
                <w:szCs w:val="24"/>
                <w:lang w:val="en-GB" w:eastAsia="en-GB"/>
              </w:rPr>
            </w:pPr>
            <w:r w:rsidRPr="006A66D0">
              <w:rPr>
                <w:rFonts w:cs="Arial"/>
                <w:szCs w:val="24"/>
                <w:lang w:val="en-GB" w:eastAsia="en-GB"/>
              </w:rPr>
              <w:t>Geoff Leeks</w:t>
            </w:r>
          </w:p>
        </w:tc>
      </w:tr>
      <w:tr w:rsidR="009E1BFA" w:rsidRPr="006A66D0" w:rsidTr="006A66D0">
        <w:tc>
          <w:tcPr>
            <w:tcW w:w="2841" w:type="dxa"/>
          </w:tcPr>
          <w:p w:rsidR="009E1BFA" w:rsidRPr="006A66D0" w:rsidRDefault="009E1BFA" w:rsidP="006A66D0">
            <w:pPr>
              <w:jc w:val="center"/>
              <w:rPr>
                <w:rFonts w:cs="Arial"/>
                <w:szCs w:val="24"/>
                <w:lang w:val="en-GB" w:eastAsia="en-GB"/>
              </w:rPr>
            </w:pPr>
          </w:p>
        </w:tc>
        <w:tc>
          <w:tcPr>
            <w:tcW w:w="2842" w:type="dxa"/>
          </w:tcPr>
          <w:p w:rsidR="009E1BFA" w:rsidRPr="006A66D0" w:rsidRDefault="009E1BFA" w:rsidP="006A66D0">
            <w:pPr>
              <w:jc w:val="center"/>
              <w:rPr>
                <w:rFonts w:cs="Arial"/>
                <w:szCs w:val="24"/>
                <w:lang w:val="en-GB" w:eastAsia="en-GB"/>
              </w:rPr>
            </w:pPr>
          </w:p>
        </w:tc>
        <w:tc>
          <w:tcPr>
            <w:tcW w:w="2842" w:type="dxa"/>
          </w:tcPr>
          <w:p w:rsidR="009E1BFA" w:rsidRPr="006A66D0" w:rsidRDefault="009E1BFA" w:rsidP="006A66D0">
            <w:pPr>
              <w:jc w:val="center"/>
              <w:rPr>
                <w:rFonts w:cs="Arial"/>
                <w:szCs w:val="24"/>
                <w:lang w:val="en-GB" w:eastAsia="en-GB"/>
              </w:rPr>
            </w:pPr>
          </w:p>
        </w:tc>
      </w:tr>
      <w:tr w:rsidR="009E1BFA" w:rsidRPr="006A66D0" w:rsidTr="006A66D0">
        <w:tc>
          <w:tcPr>
            <w:tcW w:w="2841" w:type="dxa"/>
          </w:tcPr>
          <w:p w:rsidR="009E1BFA" w:rsidRPr="006A66D0" w:rsidRDefault="009E1BFA" w:rsidP="006A66D0">
            <w:pPr>
              <w:jc w:val="center"/>
              <w:rPr>
                <w:rFonts w:cs="Arial"/>
                <w:szCs w:val="24"/>
                <w:lang w:val="en-GB" w:eastAsia="en-GB"/>
              </w:rPr>
            </w:pPr>
            <w:r w:rsidRPr="006A66D0">
              <w:rPr>
                <w:rFonts w:cs="Arial"/>
                <w:szCs w:val="24"/>
                <w:lang w:val="en-GB" w:eastAsia="en-GB"/>
              </w:rPr>
              <w:t>Manager’s Player</w:t>
            </w:r>
          </w:p>
        </w:tc>
        <w:tc>
          <w:tcPr>
            <w:tcW w:w="2842" w:type="dxa"/>
          </w:tcPr>
          <w:p w:rsidR="009E1BFA" w:rsidRPr="006A66D0" w:rsidRDefault="009E1BFA" w:rsidP="006A66D0">
            <w:pPr>
              <w:jc w:val="center"/>
              <w:rPr>
                <w:rFonts w:cs="Arial"/>
                <w:szCs w:val="24"/>
                <w:lang w:val="en-GB" w:eastAsia="en-GB"/>
              </w:rPr>
            </w:pPr>
            <w:r w:rsidRPr="006A66D0">
              <w:rPr>
                <w:rFonts w:cs="Arial"/>
                <w:szCs w:val="24"/>
                <w:lang w:val="en-GB" w:eastAsia="en-GB"/>
              </w:rPr>
              <w:t>Tom Brooks</w:t>
            </w:r>
          </w:p>
        </w:tc>
        <w:tc>
          <w:tcPr>
            <w:tcW w:w="2842" w:type="dxa"/>
          </w:tcPr>
          <w:p w:rsidR="009E1BFA" w:rsidRPr="006A66D0" w:rsidRDefault="009E1BFA" w:rsidP="006A66D0">
            <w:pPr>
              <w:jc w:val="center"/>
              <w:rPr>
                <w:rFonts w:cs="Arial"/>
                <w:szCs w:val="24"/>
                <w:lang w:val="en-GB" w:eastAsia="en-GB"/>
              </w:rPr>
            </w:pPr>
            <w:r w:rsidRPr="006A66D0">
              <w:rPr>
                <w:rFonts w:cs="Arial"/>
                <w:szCs w:val="24"/>
                <w:lang w:val="en-GB" w:eastAsia="en-GB"/>
              </w:rPr>
              <w:t>Sam Burrows</w:t>
            </w:r>
          </w:p>
        </w:tc>
      </w:tr>
      <w:tr w:rsidR="009E1BFA" w:rsidRPr="006A66D0" w:rsidTr="006A66D0">
        <w:tc>
          <w:tcPr>
            <w:tcW w:w="2841" w:type="dxa"/>
          </w:tcPr>
          <w:p w:rsidR="009E1BFA" w:rsidRPr="006A66D0" w:rsidRDefault="009E1BFA" w:rsidP="006A66D0">
            <w:pPr>
              <w:jc w:val="center"/>
              <w:rPr>
                <w:rFonts w:cs="Arial"/>
                <w:szCs w:val="24"/>
                <w:lang w:val="en-GB" w:eastAsia="en-GB"/>
              </w:rPr>
            </w:pPr>
          </w:p>
        </w:tc>
        <w:tc>
          <w:tcPr>
            <w:tcW w:w="2842" w:type="dxa"/>
          </w:tcPr>
          <w:p w:rsidR="009E1BFA" w:rsidRPr="006A66D0" w:rsidRDefault="009E1BFA" w:rsidP="006A66D0">
            <w:pPr>
              <w:jc w:val="center"/>
              <w:rPr>
                <w:rFonts w:cs="Arial"/>
                <w:szCs w:val="24"/>
                <w:lang w:val="en-GB" w:eastAsia="en-GB"/>
              </w:rPr>
            </w:pPr>
          </w:p>
        </w:tc>
        <w:tc>
          <w:tcPr>
            <w:tcW w:w="2842" w:type="dxa"/>
          </w:tcPr>
          <w:p w:rsidR="009E1BFA" w:rsidRPr="006A66D0" w:rsidRDefault="009E1BFA" w:rsidP="006A66D0">
            <w:pPr>
              <w:jc w:val="center"/>
              <w:rPr>
                <w:rFonts w:cs="Arial"/>
                <w:szCs w:val="24"/>
                <w:lang w:val="en-GB" w:eastAsia="en-GB"/>
              </w:rPr>
            </w:pPr>
          </w:p>
        </w:tc>
      </w:tr>
      <w:tr w:rsidR="009E1BFA" w:rsidRPr="006A66D0" w:rsidTr="006A66D0">
        <w:tc>
          <w:tcPr>
            <w:tcW w:w="2841" w:type="dxa"/>
          </w:tcPr>
          <w:p w:rsidR="009E1BFA" w:rsidRPr="006A66D0" w:rsidRDefault="009E1BFA" w:rsidP="006A66D0">
            <w:pPr>
              <w:jc w:val="center"/>
              <w:rPr>
                <w:rFonts w:cs="Arial"/>
                <w:szCs w:val="24"/>
                <w:lang w:val="en-GB" w:eastAsia="en-GB"/>
              </w:rPr>
            </w:pPr>
            <w:r w:rsidRPr="006A66D0">
              <w:rPr>
                <w:rFonts w:cs="Arial"/>
                <w:szCs w:val="24"/>
                <w:lang w:val="en-GB" w:eastAsia="en-GB"/>
              </w:rPr>
              <w:t>Goal of the Season</w:t>
            </w:r>
          </w:p>
        </w:tc>
        <w:tc>
          <w:tcPr>
            <w:tcW w:w="2842" w:type="dxa"/>
          </w:tcPr>
          <w:p w:rsidR="009E1BFA" w:rsidRPr="006A66D0" w:rsidRDefault="009E1BFA" w:rsidP="006A66D0">
            <w:pPr>
              <w:jc w:val="center"/>
              <w:rPr>
                <w:rFonts w:cs="Arial"/>
                <w:szCs w:val="24"/>
                <w:lang w:val="en-GB" w:eastAsia="en-GB"/>
              </w:rPr>
            </w:pPr>
            <w:r w:rsidRPr="006A66D0">
              <w:rPr>
                <w:rFonts w:cs="Arial"/>
                <w:szCs w:val="24"/>
                <w:lang w:val="en-GB" w:eastAsia="en-GB"/>
              </w:rPr>
              <w:t>Lee Glenister</w:t>
            </w:r>
          </w:p>
        </w:tc>
        <w:tc>
          <w:tcPr>
            <w:tcW w:w="2842" w:type="dxa"/>
          </w:tcPr>
          <w:p w:rsidR="009E1BFA" w:rsidRPr="006A66D0" w:rsidRDefault="009E1BFA" w:rsidP="006A66D0">
            <w:pPr>
              <w:jc w:val="center"/>
              <w:rPr>
                <w:rFonts w:cs="Arial"/>
                <w:szCs w:val="24"/>
                <w:lang w:val="en-GB" w:eastAsia="en-GB"/>
              </w:rPr>
            </w:pPr>
            <w:r w:rsidRPr="006A66D0">
              <w:rPr>
                <w:rFonts w:cs="Arial"/>
                <w:szCs w:val="24"/>
                <w:lang w:val="en-GB" w:eastAsia="en-GB"/>
              </w:rPr>
              <w:t>Bobby Cutting</w:t>
            </w:r>
          </w:p>
        </w:tc>
      </w:tr>
      <w:tr w:rsidR="009E1BFA" w:rsidRPr="006A66D0" w:rsidTr="006A66D0">
        <w:tc>
          <w:tcPr>
            <w:tcW w:w="2841" w:type="dxa"/>
          </w:tcPr>
          <w:p w:rsidR="009E1BFA" w:rsidRPr="006A66D0" w:rsidRDefault="009E1BFA" w:rsidP="006A66D0">
            <w:pPr>
              <w:jc w:val="center"/>
              <w:rPr>
                <w:rFonts w:cs="Arial"/>
                <w:szCs w:val="24"/>
                <w:lang w:val="en-GB" w:eastAsia="en-GB"/>
              </w:rPr>
            </w:pPr>
          </w:p>
        </w:tc>
        <w:tc>
          <w:tcPr>
            <w:tcW w:w="2842" w:type="dxa"/>
          </w:tcPr>
          <w:p w:rsidR="009E1BFA" w:rsidRPr="006A66D0" w:rsidRDefault="009E1BFA" w:rsidP="006A66D0">
            <w:pPr>
              <w:jc w:val="center"/>
              <w:rPr>
                <w:rFonts w:cs="Arial"/>
                <w:szCs w:val="24"/>
                <w:lang w:val="en-GB" w:eastAsia="en-GB"/>
              </w:rPr>
            </w:pPr>
          </w:p>
        </w:tc>
        <w:tc>
          <w:tcPr>
            <w:tcW w:w="2842" w:type="dxa"/>
          </w:tcPr>
          <w:p w:rsidR="009E1BFA" w:rsidRPr="006A66D0" w:rsidRDefault="009E1BFA" w:rsidP="006A66D0">
            <w:pPr>
              <w:jc w:val="center"/>
              <w:rPr>
                <w:rFonts w:cs="Arial"/>
                <w:szCs w:val="24"/>
                <w:lang w:val="en-GB" w:eastAsia="en-GB"/>
              </w:rPr>
            </w:pPr>
          </w:p>
        </w:tc>
      </w:tr>
      <w:tr w:rsidR="009E1BFA" w:rsidRPr="006A66D0" w:rsidTr="006A66D0">
        <w:tc>
          <w:tcPr>
            <w:tcW w:w="2841" w:type="dxa"/>
          </w:tcPr>
          <w:p w:rsidR="009E1BFA" w:rsidRPr="006A66D0" w:rsidRDefault="009E1BFA" w:rsidP="006A66D0">
            <w:pPr>
              <w:jc w:val="center"/>
              <w:rPr>
                <w:rFonts w:cs="Arial"/>
                <w:szCs w:val="24"/>
                <w:lang w:val="en-GB" w:eastAsia="en-GB"/>
              </w:rPr>
            </w:pPr>
            <w:r w:rsidRPr="006A66D0">
              <w:rPr>
                <w:rFonts w:cs="Arial"/>
                <w:szCs w:val="24"/>
                <w:lang w:val="en-GB" w:eastAsia="en-GB"/>
              </w:rPr>
              <w:t>Top goalscorer</w:t>
            </w:r>
          </w:p>
        </w:tc>
        <w:tc>
          <w:tcPr>
            <w:tcW w:w="2842" w:type="dxa"/>
          </w:tcPr>
          <w:p w:rsidR="009E1BFA" w:rsidRPr="006A66D0" w:rsidRDefault="009E1BFA" w:rsidP="006A66D0">
            <w:pPr>
              <w:jc w:val="center"/>
              <w:rPr>
                <w:rFonts w:cs="Arial"/>
                <w:szCs w:val="24"/>
                <w:lang w:val="en-GB" w:eastAsia="en-GB"/>
              </w:rPr>
            </w:pPr>
            <w:r w:rsidRPr="006A66D0">
              <w:rPr>
                <w:rFonts w:cs="Arial"/>
                <w:szCs w:val="24"/>
                <w:lang w:val="en-GB" w:eastAsia="en-GB"/>
              </w:rPr>
              <w:t>Tom Brooks &amp; Ben Baldwin</w:t>
            </w:r>
          </w:p>
        </w:tc>
        <w:tc>
          <w:tcPr>
            <w:tcW w:w="2842" w:type="dxa"/>
          </w:tcPr>
          <w:p w:rsidR="009E1BFA" w:rsidRPr="006A66D0" w:rsidRDefault="009E1BFA" w:rsidP="006A66D0">
            <w:pPr>
              <w:jc w:val="center"/>
              <w:rPr>
                <w:rFonts w:cs="Arial"/>
                <w:szCs w:val="24"/>
                <w:lang w:val="en-GB" w:eastAsia="en-GB"/>
              </w:rPr>
            </w:pPr>
            <w:r w:rsidRPr="006A66D0">
              <w:rPr>
                <w:rFonts w:cs="Arial"/>
                <w:szCs w:val="24"/>
                <w:lang w:val="en-GB" w:eastAsia="en-GB"/>
              </w:rPr>
              <w:t>Gary Pilkington</w:t>
            </w:r>
          </w:p>
        </w:tc>
      </w:tr>
      <w:tr w:rsidR="009E1BFA" w:rsidRPr="006A66D0" w:rsidTr="006A66D0">
        <w:tc>
          <w:tcPr>
            <w:tcW w:w="2841" w:type="dxa"/>
          </w:tcPr>
          <w:p w:rsidR="009E1BFA" w:rsidRPr="006A66D0" w:rsidRDefault="009E1BFA" w:rsidP="009E1BFA">
            <w:pPr>
              <w:rPr>
                <w:rFonts w:cs="Arial"/>
                <w:szCs w:val="24"/>
                <w:lang w:val="en-GB" w:eastAsia="en-GB"/>
              </w:rPr>
            </w:pPr>
          </w:p>
        </w:tc>
        <w:tc>
          <w:tcPr>
            <w:tcW w:w="2842" w:type="dxa"/>
          </w:tcPr>
          <w:p w:rsidR="009E1BFA" w:rsidRPr="006A66D0" w:rsidRDefault="009E1BFA" w:rsidP="006A66D0">
            <w:pPr>
              <w:jc w:val="center"/>
              <w:rPr>
                <w:rFonts w:cs="Arial"/>
                <w:szCs w:val="24"/>
                <w:lang w:val="en-GB" w:eastAsia="en-GB"/>
              </w:rPr>
            </w:pPr>
          </w:p>
        </w:tc>
        <w:tc>
          <w:tcPr>
            <w:tcW w:w="2842" w:type="dxa"/>
          </w:tcPr>
          <w:p w:rsidR="009E1BFA" w:rsidRPr="006A66D0" w:rsidRDefault="009E1BFA" w:rsidP="006A66D0">
            <w:pPr>
              <w:jc w:val="center"/>
              <w:rPr>
                <w:rFonts w:cs="Arial"/>
                <w:szCs w:val="24"/>
                <w:lang w:val="en-GB" w:eastAsia="en-GB"/>
              </w:rPr>
            </w:pPr>
          </w:p>
        </w:tc>
      </w:tr>
    </w:tbl>
    <w:p w:rsidR="009E1BFA" w:rsidRDefault="009E1BFA" w:rsidP="009E1BFA">
      <w:pPr>
        <w:jc w:val="center"/>
        <w:rPr>
          <w:rFonts w:ascii="Monotype Corsiva" w:hAnsi="Monotype Corsiva"/>
          <w:color w:val="C00000"/>
          <w:sz w:val="48"/>
          <w:szCs w:val="48"/>
          <w:lang w:val="en-GB"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2835"/>
      </w:tblGrid>
      <w:tr w:rsidR="009E1BFA" w:rsidRPr="006A66D0" w:rsidTr="006A66D0">
        <w:trPr>
          <w:trHeight w:val="307"/>
        </w:trPr>
        <w:tc>
          <w:tcPr>
            <w:tcW w:w="2802" w:type="dxa"/>
          </w:tcPr>
          <w:p w:rsidR="009E1BFA" w:rsidRPr="006A66D0" w:rsidRDefault="009E1BFA" w:rsidP="006A66D0">
            <w:pPr>
              <w:jc w:val="center"/>
              <w:rPr>
                <w:rFonts w:ascii="Monotype Corsiva" w:hAnsi="Monotype Corsiva"/>
                <w:b/>
                <w:color w:val="C00000"/>
                <w:sz w:val="48"/>
                <w:szCs w:val="48"/>
                <w:lang w:val="en-GB" w:eastAsia="en-GB"/>
              </w:rPr>
            </w:pPr>
            <w:r w:rsidRPr="006A66D0">
              <w:rPr>
                <w:rFonts w:cs="Arial"/>
                <w:b/>
                <w:color w:val="C00000"/>
                <w:szCs w:val="24"/>
                <w:lang w:val="en-GB" w:eastAsia="en-GB"/>
              </w:rPr>
              <w:t>Award</w:t>
            </w:r>
          </w:p>
        </w:tc>
        <w:tc>
          <w:tcPr>
            <w:tcW w:w="2835" w:type="dxa"/>
          </w:tcPr>
          <w:p w:rsidR="009E1BFA" w:rsidRPr="006A66D0" w:rsidRDefault="00B92FCA" w:rsidP="006A66D0">
            <w:pPr>
              <w:jc w:val="center"/>
              <w:rPr>
                <w:rFonts w:cs="Arial"/>
                <w:b/>
                <w:color w:val="C00000"/>
                <w:szCs w:val="24"/>
                <w:lang w:val="en-GB" w:eastAsia="en-GB"/>
              </w:rPr>
            </w:pPr>
            <w:r w:rsidRPr="006A66D0">
              <w:rPr>
                <w:rFonts w:cs="Arial"/>
                <w:b/>
                <w:color w:val="C00000"/>
                <w:szCs w:val="24"/>
                <w:lang w:val="en-GB" w:eastAsia="en-GB"/>
              </w:rPr>
              <w:t>Winner</w:t>
            </w:r>
          </w:p>
        </w:tc>
      </w:tr>
      <w:tr w:rsidR="00B92FCA" w:rsidRPr="006A66D0" w:rsidTr="006A66D0">
        <w:trPr>
          <w:trHeight w:val="307"/>
        </w:trPr>
        <w:tc>
          <w:tcPr>
            <w:tcW w:w="2802" w:type="dxa"/>
          </w:tcPr>
          <w:p w:rsidR="00B92FCA" w:rsidRPr="006A66D0" w:rsidRDefault="00B92FCA" w:rsidP="006A66D0">
            <w:pPr>
              <w:jc w:val="center"/>
              <w:rPr>
                <w:rFonts w:cs="Arial"/>
                <w:b/>
                <w:szCs w:val="24"/>
                <w:lang w:val="en-GB" w:eastAsia="en-GB"/>
              </w:rPr>
            </w:pPr>
          </w:p>
        </w:tc>
        <w:tc>
          <w:tcPr>
            <w:tcW w:w="2835" w:type="dxa"/>
          </w:tcPr>
          <w:p w:rsidR="00B92FCA" w:rsidRPr="006A66D0" w:rsidRDefault="00B92FCA" w:rsidP="006A66D0">
            <w:pPr>
              <w:jc w:val="center"/>
              <w:rPr>
                <w:rFonts w:cs="Arial"/>
                <w:szCs w:val="24"/>
                <w:lang w:val="en-GB" w:eastAsia="en-GB"/>
              </w:rPr>
            </w:pPr>
          </w:p>
        </w:tc>
      </w:tr>
      <w:tr w:rsidR="009E1BFA" w:rsidRPr="006A66D0" w:rsidTr="006A66D0">
        <w:tc>
          <w:tcPr>
            <w:tcW w:w="2802" w:type="dxa"/>
          </w:tcPr>
          <w:p w:rsidR="009E1BFA" w:rsidRPr="006A66D0" w:rsidRDefault="009E1BFA" w:rsidP="006A66D0">
            <w:pPr>
              <w:jc w:val="center"/>
              <w:rPr>
                <w:rFonts w:cs="Arial"/>
                <w:szCs w:val="24"/>
                <w:lang w:val="en-GB" w:eastAsia="en-GB"/>
              </w:rPr>
            </w:pPr>
            <w:r w:rsidRPr="006A66D0">
              <w:rPr>
                <w:rFonts w:cs="Arial"/>
                <w:szCs w:val="24"/>
                <w:lang w:val="en-GB" w:eastAsia="en-GB"/>
              </w:rPr>
              <w:t>Clubman</w:t>
            </w:r>
          </w:p>
        </w:tc>
        <w:tc>
          <w:tcPr>
            <w:tcW w:w="2835" w:type="dxa"/>
          </w:tcPr>
          <w:p w:rsidR="009E1BFA" w:rsidRPr="006A66D0" w:rsidRDefault="009E1BFA" w:rsidP="006A66D0">
            <w:pPr>
              <w:jc w:val="center"/>
              <w:rPr>
                <w:rFonts w:cs="Arial"/>
                <w:szCs w:val="24"/>
                <w:lang w:val="en-GB" w:eastAsia="en-GB"/>
              </w:rPr>
            </w:pPr>
            <w:r w:rsidRPr="006A66D0">
              <w:rPr>
                <w:rFonts w:cs="Arial"/>
                <w:szCs w:val="24"/>
                <w:lang w:val="en-GB" w:eastAsia="en-GB"/>
              </w:rPr>
              <w:t>Matt Davis</w:t>
            </w:r>
          </w:p>
        </w:tc>
      </w:tr>
      <w:tr w:rsidR="00B92FCA" w:rsidRPr="006A66D0" w:rsidTr="006A66D0">
        <w:tc>
          <w:tcPr>
            <w:tcW w:w="2802" w:type="dxa"/>
          </w:tcPr>
          <w:p w:rsidR="00B92FCA" w:rsidRPr="006A66D0" w:rsidRDefault="00B92FCA" w:rsidP="006A66D0">
            <w:pPr>
              <w:jc w:val="center"/>
              <w:rPr>
                <w:rFonts w:cs="Arial"/>
                <w:szCs w:val="24"/>
                <w:lang w:val="en-GB" w:eastAsia="en-GB"/>
              </w:rPr>
            </w:pPr>
          </w:p>
        </w:tc>
        <w:tc>
          <w:tcPr>
            <w:tcW w:w="2835" w:type="dxa"/>
          </w:tcPr>
          <w:p w:rsidR="00B92FCA" w:rsidRPr="006A66D0" w:rsidRDefault="00B92FCA" w:rsidP="006A66D0">
            <w:pPr>
              <w:jc w:val="center"/>
              <w:rPr>
                <w:rFonts w:cs="Arial"/>
                <w:szCs w:val="24"/>
                <w:lang w:val="en-GB" w:eastAsia="en-GB"/>
              </w:rPr>
            </w:pPr>
          </w:p>
        </w:tc>
      </w:tr>
      <w:tr w:rsidR="009E1BFA" w:rsidRPr="006A66D0" w:rsidTr="006A66D0">
        <w:tc>
          <w:tcPr>
            <w:tcW w:w="2802" w:type="dxa"/>
          </w:tcPr>
          <w:p w:rsidR="009E1BFA" w:rsidRPr="006A66D0" w:rsidRDefault="00B92FCA" w:rsidP="006A66D0">
            <w:pPr>
              <w:jc w:val="center"/>
              <w:rPr>
                <w:rFonts w:cs="Arial"/>
                <w:szCs w:val="24"/>
                <w:lang w:val="en-GB" w:eastAsia="en-GB"/>
              </w:rPr>
            </w:pPr>
            <w:r w:rsidRPr="006A66D0">
              <w:rPr>
                <w:rFonts w:cs="Arial"/>
                <w:szCs w:val="24"/>
                <w:lang w:val="en-GB" w:eastAsia="en-GB"/>
              </w:rPr>
              <w:t>Most Improved</w:t>
            </w:r>
          </w:p>
        </w:tc>
        <w:tc>
          <w:tcPr>
            <w:tcW w:w="2835" w:type="dxa"/>
          </w:tcPr>
          <w:p w:rsidR="009E1BFA" w:rsidRPr="006A66D0" w:rsidRDefault="00B92FCA" w:rsidP="006A66D0">
            <w:pPr>
              <w:jc w:val="center"/>
              <w:rPr>
                <w:rFonts w:cs="Arial"/>
                <w:szCs w:val="24"/>
                <w:lang w:val="en-GB" w:eastAsia="en-GB"/>
              </w:rPr>
            </w:pPr>
            <w:r w:rsidRPr="006A66D0">
              <w:rPr>
                <w:rFonts w:cs="Arial"/>
                <w:szCs w:val="24"/>
                <w:lang w:val="en-GB" w:eastAsia="en-GB"/>
              </w:rPr>
              <w:t>Graeme Warden</w:t>
            </w:r>
          </w:p>
        </w:tc>
      </w:tr>
      <w:tr w:rsidR="00B92FCA" w:rsidRPr="006A66D0" w:rsidTr="006A66D0">
        <w:tc>
          <w:tcPr>
            <w:tcW w:w="2802" w:type="dxa"/>
          </w:tcPr>
          <w:p w:rsidR="00B92FCA" w:rsidRPr="006A66D0" w:rsidRDefault="00B92FCA" w:rsidP="006A66D0">
            <w:pPr>
              <w:jc w:val="center"/>
              <w:rPr>
                <w:rFonts w:cs="Arial"/>
                <w:szCs w:val="24"/>
                <w:lang w:val="en-GB" w:eastAsia="en-GB"/>
              </w:rPr>
            </w:pPr>
          </w:p>
        </w:tc>
        <w:tc>
          <w:tcPr>
            <w:tcW w:w="2835" w:type="dxa"/>
          </w:tcPr>
          <w:p w:rsidR="00B92FCA" w:rsidRPr="006A66D0" w:rsidRDefault="00B92FCA" w:rsidP="006A66D0">
            <w:pPr>
              <w:jc w:val="center"/>
              <w:rPr>
                <w:rFonts w:cs="Arial"/>
                <w:szCs w:val="24"/>
                <w:lang w:val="en-GB" w:eastAsia="en-GB"/>
              </w:rPr>
            </w:pPr>
          </w:p>
        </w:tc>
      </w:tr>
      <w:tr w:rsidR="00B92FCA" w:rsidRPr="006A66D0" w:rsidTr="006A66D0">
        <w:tc>
          <w:tcPr>
            <w:tcW w:w="2802" w:type="dxa"/>
          </w:tcPr>
          <w:p w:rsidR="00B92FCA" w:rsidRPr="006A66D0" w:rsidRDefault="00B92FCA" w:rsidP="006A66D0">
            <w:pPr>
              <w:jc w:val="center"/>
              <w:rPr>
                <w:rFonts w:cs="Arial"/>
                <w:szCs w:val="24"/>
                <w:lang w:val="en-GB" w:eastAsia="en-GB"/>
              </w:rPr>
            </w:pPr>
            <w:r w:rsidRPr="006A66D0">
              <w:rPr>
                <w:rFonts w:cs="Arial"/>
                <w:szCs w:val="24"/>
                <w:lang w:val="en-GB" w:eastAsia="en-GB"/>
              </w:rPr>
              <w:t>Best Newcomer</w:t>
            </w:r>
          </w:p>
        </w:tc>
        <w:tc>
          <w:tcPr>
            <w:tcW w:w="2835" w:type="dxa"/>
          </w:tcPr>
          <w:p w:rsidR="00B92FCA" w:rsidRPr="006A66D0" w:rsidRDefault="00B92FCA" w:rsidP="006A66D0">
            <w:pPr>
              <w:jc w:val="center"/>
              <w:rPr>
                <w:rFonts w:cs="Arial"/>
                <w:szCs w:val="24"/>
                <w:lang w:val="en-GB" w:eastAsia="en-GB"/>
              </w:rPr>
            </w:pPr>
            <w:r w:rsidRPr="006A66D0">
              <w:rPr>
                <w:rFonts w:cs="Arial"/>
                <w:szCs w:val="24"/>
                <w:lang w:val="en-GB" w:eastAsia="en-GB"/>
              </w:rPr>
              <w:t>Darren Herridge</w:t>
            </w:r>
          </w:p>
        </w:tc>
      </w:tr>
      <w:tr w:rsidR="00B92FCA" w:rsidRPr="006A66D0" w:rsidTr="006A66D0">
        <w:tc>
          <w:tcPr>
            <w:tcW w:w="2802" w:type="dxa"/>
          </w:tcPr>
          <w:p w:rsidR="00B92FCA" w:rsidRPr="006A66D0" w:rsidRDefault="00B92FCA" w:rsidP="006A66D0">
            <w:pPr>
              <w:jc w:val="center"/>
              <w:rPr>
                <w:rFonts w:cs="Arial"/>
                <w:szCs w:val="24"/>
                <w:lang w:val="en-GB" w:eastAsia="en-GB"/>
              </w:rPr>
            </w:pPr>
          </w:p>
        </w:tc>
        <w:tc>
          <w:tcPr>
            <w:tcW w:w="2835" w:type="dxa"/>
          </w:tcPr>
          <w:p w:rsidR="00B92FCA" w:rsidRPr="006A66D0" w:rsidRDefault="00B92FCA" w:rsidP="006A66D0">
            <w:pPr>
              <w:jc w:val="center"/>
              <w:rPr>
                <w:rFonts w:cs="Arial"/>
                <w:szCs w:val="24"/>
                <w:lang w:val="en-GB" w:eastAsia="en-GB"/>
              </w:rPr>
            </w:pPr>
          </w:p>
        </w:tc>
      </w:tr>
      <w:tr w:rsidR="00B92FCA" w:rsidRPr="006A66D0" w:rsidTr="006A66D0">
        <w:tc>
          <w:tcPr>
            <w:tcW w:w="2802" w:type="dxa"/>
          </w:tcPr>
          <w:p w:rsidR="00B92FCA" w:rsidRPr="006A66D0" w:rsidRDefault="00B92FCA" w:rsidP="006A66D0">
            <w:pPr>
              <w:jc w:val="center"/>
              <w:rPr>
                <w:rFonts w:cs="Arial"/>
                <w:szCs w:val="24"/>
                <w:lang w:val="en-GB" w:eastAsia="en-GB"/>
              </w:rPr>
            </w:pPr>
            <w:r w:rsidRPr="006A66D0">
              <w:rPr>
                <w:rFonts w:cs="Arial"/>
                <w:szCs w:val="24"/>
                <w:lang w:val="en-GB" w:eastAsia="en-GB"/>
              </w:rPr>
              <w:t>Presidents’ Cup</w:t>
            </w:r>
          </w:p>
        </w:tc>
        <w:tc>
          <w:tcPr>
            <w:tcW w:w="2835" w:type="dxa"/>
          </w:tcPr>
          <w:p w:rsidR="00B92FCA" w:rsidRPr="006A66D0" w:rsidRDefault="00B92FCA" w:rsidP="006A66D0">
            <w:pPr>
              <w:jc w:val="center"/>
              <w:rPr>
                <w:rFonts w:cs="Arial"/>
                <w:szCs w:val="24"/>
                <w:lang w:val="en-GB" w:eastAsia="en-GB"/>
              </w:rPr>
            </w:pPr>
            <w:r w:rsidRPr="006A66D0">
              <w:rPr>
                <w:rFonts w:cs="Arial"/>
                <w:szCs w:val="24"/>
                <w:lang w:val="en-GB" w:eastAsia="en-GB"/>
              </w:rPr>
              <w:t>Trevor Hollinsworth</w:t>
            </w:r>
          </w:p>
        </w:tc>
      </w:tr>
      <w:tr w:rsidR="00B92FCA" w:rsidRPr="006A66D0" w:rsidTr="006A66D0">
        <w:tc>
          <w:tcPr>
            <w:tcW w:w="2802" w:type="dxa"/>
          </w:tcPr>
          <w:p w:rsidR="00B92FCA" w:rsidRPr="006A66D0" w:rsidRDefault="00B92FCA" w:rsidP="006A66D0">
            <w:pPr>
              <w:jc w:val="center"/>
              <w:rPr>
                <w:rFonts w:cs="Arial"/>
                <w:szCs w:val="24"/>
                <w:lang w:val="en-GB" w:eastAsia="en-GB"/>
              </w:rPr>
            </w:pPr>
          </w:p>
        </w:tc>
        <w:tc>
          <w:tcPr>
            <w:tcW w:w="2835" w:type="dxa"/>
          </w:tcPr>
          <w:p w:rsidR="00B92FCA" w:rsidRPr="006A66D0" w:rsidRDefault="00B92FCA" w:rsidP="006A66D0">
            <w:pPr>
              <w:jc w:val="center"/>
              <w:rPr>
                <w:rFonts w:cs="Arial"/>
                <w:szCs w:val="24"/>
                <w:lang w:val="en-GB" w:eastAsia="en-GB"/>
              </w:rPr>
            </w:pPr>
          </w:p>
        </w:tc>
      </w:tr>
    </w:tbl>
    <w:p w:rsidR="009E1BFA" w:rsidRPr="00B676B7" w:rsidRDefault="009E1BFA" w:rsidP="009E1BFA">
      <w:pPr>
        <w:jc w:val="center"/>
        <w:rPr>
          <w:rFonts w:ascii="Monotype Corsiva" w:hAnsi="Monotype Corsiva"/>
          <w:color w:val="C00000"/>
          <w:sz w:val="48"/>
          <w:szCs w:val="48"/>
          <w:lang w:val="en-GB" w:eastAsia="en-GB"/>
        </w:rPr>
      </w:pPr>
    </w:p>
    <w:p w:rsidR="007D2F98" w:rsidRPr="008F42B4" w:rsidRDefault="00FB2B03" w:rsidP="007D2F98">
      <w:pPr>
        <w:pStyle w:val="RunningHead"/>
        <w:rPr>
          <w:color w:val="auto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>
                <wp:simplePos x="0" y="0"/>
                <wp:positionH relativeFrom="page">
                  <wp:posOffset>937260</wp:posOffset>
                </wp:positionH>
                <wp:positionV relativeFrom="page">
                  <wp:posOffset>878840</wp:posOffset>
                </wp:positionV>
                <wp:extent cx="4892040" cy="365760"/>
                <wp:effectExtent l="3810" t="2540" r="0" b="3175"/>
                <wp:wrapNone/>
                <wp:docPr id="11" name="RE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2040" cy="365760"/>
                        </a:xfrm>
                        <a:prstGeom prst="rect">
                          <a:avLst/>
                        </a:prstGeom>
                        <a:solidFill>
                          <a:srgbClr val="E1E1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6666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 12" o:spid="_x0000_s1026" style="position:absolute;margin-left:73.8pt;margin-top:69.2pt;width:385.2pt;height:28.8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" fillcolor="#e1e1d7" stroked="f" strokecolor="#663" strokeweight="0">
                <w10:wrap anchorx="page" anchory="page"/>
              </v:rect>
            </w:pict>
          </mc:Fallback>
        </mc:AlternateContent>
      </w:r>
      <w:r w:rsidR="007D2F98" w:rsidRPr="008F42B4">
        <w:rPr>
          <w:color w:val="auto"/>
        </w:rPr>
        <w:t>Tav</w:t>
      </w:r>
      <w:r w:rsidR="007D2F98">
        <w:rPr>
          <w:color w:val="auto"/>
        </w:rPr>
        <w:t>s’ Topics</w:t>
      </w:r>
    </w:p>
    <w:p w:rsidR="00136D25" w:rsidRDefault="00136D25" w:rsidP="00C01D19">
      <w:pPr>
        <w:pStyle w:val="Heading2"/>
        <w:spacing w:after="0"/>
        <w:jc w:val="center"/>
        <w:rPr>
          <w:noProof/>
        </w:rPr>
      </w:pPr>
    </w:p>
    <w:p w:rsidR="00F0343F" w:rsidRDefault="00F0343F" w:rsidP="00F0343F">
      <w:r>
        <w:rPr>
          <w:sz w:val="16"/>
          <w:szCs w:val="16"/>
        </w:rPr>
        <w:pict>
          <v:shape id="_x0000_i1026" type="#_x0000_t158" style="width:336pt;height:51.7pt" fillcolor="#3cf" strokecolor="#009" strokeweight="1pt">
            <v:shadow on="t" color="#009" offset="7pt,-7pt"/>
            <v:textpath style="font-family:&quot;Impact&quot;;v-text-spacing:52429f;v-text-kern:t" trim="t" fitpath="t" xscale="f" string="Tavs all-time statistics"/>
          </v:shape>
        </w:pict>
      </w:r>
    </w:p>
    <w:p w:rsidR="00136D25" w:rsidRPr="006A66D0" w:rsidRDefault="0029686C" w:rsidP="0029686C">
      <w:pPr>
        <w:pStyle w:val="Heading2"/>
        <w:spacing w:after="0"/>
        <w:rPr>
          <w:noProof/>
          <w:color w:val="17365D"/>
        </w:rPr>
      </w:pPr>
      <w:r w:rsidRPr="006A66D0">
        <w:rPr>
          <w:noProof/>
          <w:color w:val="17365D"/>
        </w:rPr>
        <w:t>(as at the end of the 2012/13 season)</w:t>
      </w:r>
    </w:p>
    <w:tbl>
      <w:tblPr>
        <w:tblW w:w="8000" w:type="dxa"/>
        <w:tblInd w:w="93" w:type="dxa"/>
        <w:tblLook w:val="04A0" w:firstRow="1" w:lastRow="0" w:firstColumn="1" w:lastColumn="0" w:noHBand="0" w:noVBand="1"/>
      </w:tblPr>
      <w:tblGrid>
        <w:gridCol w:w="1580"/>
        <w:gridCol w:w="740"/>
        <w:gridCol w:w="740"/>
        <w:gridCol w:w="760"/>
        <w:gridCol w:w="266"/>
        <w:gridCol w:w="1554"/>
        <w:gridCol w:w="760"/>
        <w:gridCol w:w="720"/>
        <w:gridCol w:w="880"/>
      </w:tblGrid>
      <w:tr w:rsidR="00F308BE" w:rsidRPr="00F308BE" w:rsidTr="00C40A1A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F308BE" w:rsidRPr="00F308BE" w:rsidRDefault="00F308BE" w:rsidP="00F308BE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  <w:lang w:val="en-GB" w:eastAsia="en-GB"/>
              </w:rPr>
              <w:t>APPEARANCES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F308BE" w:rsidRPr="00F0343F" w:rsidRDefault="00F0343F" w:rsidP="00F308B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F0343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  <w:t>200 +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F308BE" w:rsidRPr="00F308BE" w:rsidRDefault="00F308BE" w:rsidP="00F308BE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  <w:lang w:val="en-GB" w:eastAsia="en-GB"/>
              </w:rPr>
              <w:t>APPEARANCES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F308BE" w:rsidRPr="00F308BE" w:rsidRDefault="00F0343F" w:rsidP="00F308B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  <w:t>200 +</w:t>
            </w:r>
          </w:p>
        </w:tc>
      </w:tr>
      <w:tr w:rsidR="00F308BE" w:rsidRPr="00F308BE" w:rsidTr="00C40A1A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8BE" w:rsidRPr="00F308BE" w:rsidRDefault="00F308BE" w:rsidP="00F308BE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8BE" w:rsidRPr="00F308BE" w:rsidRDefault="00F308BE" w:rsidP="00F308BE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F308BE" w:rsidRPr="00F308BE" w:rsidTr="00C40A1A">
        <w:trPr>
          <w:trHeight w:val="3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8BE" w:rsidRPr="00F308BE" w:rsidRDefault="00F308BE" w:rsidP="00A3107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  <w:t>Name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8BE" w:rsidRPr="00F308BE" w:rsidRDefault="00F308BE" w:rsidP="00A3107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  <w:t>1st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8BE" w:rsidRPr="00F308BE" w:rsidRDefault="00F308BE" w:rsidP="00A3107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  <w:t>2nd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8BE" w:rsidRPr="00F308BE" w:rsidRDefault="00F308BE" w:rsidP="00A3107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  <w:t>Total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8BE" w:rsidRPr="00F308BE" w:rsidRDefault="00F308BE" w:rsidP="00A3107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  <w:t>Name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8BE" w:rsidRPr="00F308BE" w:rsidRDefault="00F308BE" w:rsidP="00A3107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  <w:t>1st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8BE" w:rsidRPr="00F308BE" w:rsidRDefault="00F308BE" w:rsidP="00A3107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  <w:t>2nd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8BE" w:rsidRPr="00F308BE" w:rsidRDefault="00F308BE" w:rsidP="00A3107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  <w:t>Total</w:t>
            </w:r>
          </w:p>
        </w:tc>
      </w:tr>
      <w:tr w:rsidR="00F308BE" w:rsidRPr="00F308BE" w:rsidTr="00C40A1A">
        <w:trPr>
          <w:trHeight w:val="3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F308BE" w:rsidRPr="00F308BE" w:rsidTr="00C40A1A">
        <w:trPr>
          <w:trHeight w:val="3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P Elvin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523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201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724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C Bloom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228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54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282</w:t>
            </w:r>
          </w:p>
        </w:tc>
      </w:tr>
      <w:tr w:rsidR="00F308BE" w:rsidRPr="00F308BE" w:rsidTr="00C40A1A">
        <w:trPr>
          <w:trHeight w:val="3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B Burgess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198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416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614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M Cura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157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119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276</w:t>
            </w:r>
          </w:p>
        </w:tc>
      </w:tr>
      <w:tr w:rsidR="00F308BE" w:rsidRPr="00F308BE" w:rsidTr="00C40A1A">
        <w:trPr>
          <w:trHeight w:val="3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D Stevens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396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197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593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M O'Leary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228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258</w:t>
            </w:r>
          </w:p>
        </w:tc>
      </w:tr>
      <w:tr w:rsidR="00F308BE" w:rsidRPr="00F308BE" w:rsidTr="00C40A1A">
        <w:trPr>
          <w:trHeight w:val="3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G Cunningham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369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218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587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G Parker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195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55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250</w:t>
            </w:r>
          </w:p>
        </w:tc>
      </w:tr>
      <w:tr w:rsidR="00F308BE" w:rsidRPr="00F308BE" w:rsidTr="00C40A1A">
        <w:trPr>
          <w:trHeight w:val="3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T Howard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366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170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536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N Bennett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88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160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248</w:t>
            </w:r>
          </w:p>
        </w:tc>
      </w:tr>
      <w:tr w:rsidR="00F308BE" w:rsidRPr="00F308BE" w:rsidTr="00C40A1A">
        <w:trPr>
          <w:trHeight w:val="3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A Spivey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401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471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R Bullamore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233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14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247</w:t>
            </w:r>
          </w:p>
        </w:tc>
      </w:tr>
      <w:tr w:rsidR="00F308BE" w:rsidRPr="00F308BE" w:rsidTr="00C40A1A">
        <w:trPr>
          <w:trHeight w:val="3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J Bullamore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322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101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423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T Brooks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217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18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235</w:t>
            </w:r>
          </w:p>
        </w:tc>
      </w:tr>
      <w:tr w:rsidR="00F308BE" w:rsidRPr="00F308BE" w:rsidTr="00C40A1A">
        <w:trPr>
          <w:trHeight w:val="3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T Hollinsworth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252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163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415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M Flude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200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14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214</w:t>
            </w:r>
          </w:p>
        </w:tc>
      </w:tr>
      <w:tr w:rsidR="00F308BE" w:rsidRPr="00F308BE" w:rsidTr="00C40A1A">
        <w:trPr>
          <w:trHeight w:val="3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T Hedges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349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65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414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M Davis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39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169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208</w:t>
            </w:r>
          </w:p>
        </w:tc>
      </w:tr>
      <w:tr w:rsidR="00F308BE" w:rsidRPr="00F308BE" w:rsidTr="00C40A1A">
        <w:trPr>
          <w:trHeight w:val="3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D Southgate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284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122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406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P Ryan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156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52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208</w:t>
            </w:r>
          </w:p>
        </w:tc>
      </w:tr>
      <w:tr w:rsidR="00F308BE" w:rsidRPr="00F308BE" w:rsidTr="00C40A1A">
        <w:trPr>
          <w:trHeight w:val="3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G Pilkington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143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219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362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I Green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30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176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206</w:t>
            </w:r>
          </w:p>
        </w:tc>
      </w:tr>
      <w:tr w:rsidR="00F308BE" w:rsidRPr="00F308BE" w:rsidTr="00C40A1A">
        <w:trPr>
          <w:trHeight w:val="3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A Glover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282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62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344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M Moore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181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22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203</w:t>
            </w:r>
          </w:p>
        </w:tc>
      </w:tr>
      <w:tr w:rsidR="00F308BE" w:rsidRPr="00F308BE" w:rsidTr="00C40A1A">
        <w:trPr>
          <w:trHeight w:val="3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T Pilbro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225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99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324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I Scott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185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202</w:t>
            </w:r>
          </w:p>
        </w:tc>
      </w:tr>
      <w:tr w:rsidR="00F308BE" w:rsidRPr="00F308BE" w:rsidTr="00C40A1A">
        <w:trPr>
          <w:trHeight w:val="3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C Dawson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211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89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300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C Lushington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154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46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200</w:t>
            </w:r>
          </w:p>
        </w:tc>
      </w:tr>
      <w:tr w:rsidR="00F308BE" w:rsidRPr="00F308BE" w:rsidTr="00C40A1A">
        <w:trPr>
          <w:trHeight w:val="3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M Parker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151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139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291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J Holmes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193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200</w:t>
            </w:r>
          </w:p>
        </w:tc>
      </w:tr>
      <w:tr w:rsidR="00F308BE" w:rsidRPr="00F308BE" w:rsidTr="00C40A1A">
        <w:trPr>
          <w:trHeight w:val="3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F308BE" w:rsidRPr="00F308BE" w:rsidTr="00C40A1A">
        <w:trPr>
          <w:trHeight w:val="3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F308BE" w:rsidRPr="00F308BE" w:rsidRDefault="00F308BE" w:rsidP="00F308BE">
            <w:pPr>
              <w:rPr>
                <w:rFonts w:ascii="Calibri" w:hAnsi="Calibri"/>
                <w:b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b/>
                <w:color w:val="000000"/>
                <w:sz w:val="22"/>
                <w:szCs w:val="22"/>
                <w:lang w:val="en-GB" w:eastAsia="en-GB"/>
              </w:rPr>
              <w:t>GOALS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F308BE" w:rsidRPr="00F0343F" w:rsidRDefault="00F0343F" w:rsidP="00F308BE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val="en-GB" w:eastAsia="en-GB"/>
              </w:rPr>
            </w:pPr>
            <w:r w:rsidRPr="00F0343F">
              <w:rPr>
                <w:rFonts w:ascii="Calibri" w:hAnsi="Calibri"/>
                <w:b/>
                <w:color w:val="000000"/>
                <w:sz w:val="22"/>
                <w:szCs w:val="22"/>
                <w:lang w:val="en-GB" w:eastAsia="en-GB"/>
              </w:rPr>
              <w:t>50 +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F308BE" w:rsidRPr="00F308BE" w:rsidRDefault="00F308BE" w:rsidP="00F308BE">
            <w:pPr>
              <w:rPr>
                <w:rFonts w:ascii="Calibri" w:hAnsi="Calibri"/>
                <w:b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b/>
                <w:color w:val="000000"/>
                <w:sz w:val="22"/>
                <w:szCs w:val="22"/>
                <w:lang w:val="en-GB" w:eastAsia="en-GB"/>
              </w:rPr>
              <w:t>GOALS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F308BE" w:rsidRPr="00F0343F" w:rsidRDefault="00F0343F" w:rsidP="00F308BE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  <w:lang w:val="en-GB" w:eastAsia="en-GB"/>
              </w:rPr>
              <w:t>50 +</w:t>
            </w:r>
          </w:p>
        </w:tc>
      </w:tr>
      <w:tr w:rsidR="00F308BE" w:rsidRPr="00F308BE" w:rsidTr="00C40A1A">
        <w:trPr>
          <w:trHeight w:val="3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F308BE" w:rsidRPr="00F308BE" w:rsidTr="00C40A1A">
        <w:trPr>
          <w:trHeight w:val="3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  <w:t>Name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  <w:t>1st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  <w:t>2nd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  <w:t>Total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  <w:t>Name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  <w:t>1st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  <w:t>2nd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 w:eastAsia="en-GB"/>
              </w:rPr>
              <w:t>Total</w:t>
            </w:r>
          </w:p>
        </w:tc>
      </w:tr>
      <w:tr w:rsidR="00F308BE" w:rsidRPr="00F308BE" w:rsidTr="00C40A1A">
        <w:trPr>
          <w:trHeight w:val="3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F308BE" w:rsidRPr="00F308BE" w:rsidTr="00C40A1A">
        <w:trPr>
          <w:trHeight w:val="3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T Hollinsworth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152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74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226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G Pilkington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74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92</w:t>
            </w:r>
          </w:p>
        </w:tc>
      </w:tr>
      <w:tr w:rsidR="00F308BE" w:rsidRPr="00F308BE" w:rsidTr="00C40A1A">
        <w:trPr>
          <w:trHeight w:val="3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G Cunningham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129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95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224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G Parker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90</w:t>
            </w:r>
          </w:p>
        </w:tc>
      </w:tr>
      <w:tr w:rsidR="00F308BE" w:rsidRPr="00F308BE" w:rsidTr="00C40A1A">
        <w:trPr>
          <w:trHeight w:val="3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P Elvin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158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172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T Pilbro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59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88</w:t>
            </w:r>
          </w:p>
        </w:tc>
      </w:tr>
      <w:tr w:rsidR="00F308BE" w:rsidRPr="00F308BE" w:rsidTr="00C40A1A">
        <w:trPr>
          <w:trHeight w:val="3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P Miller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139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147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M Cura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39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34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73</w:t>
            </w:r>
          </w:p>
        </w:tc>
      </w:tr>
      <w:tr w:rsidR="00F308BE" w:rsidRPr="00F308BE" w:rsidTr="00C40A1A">
        <w:trPr>
          <w:trHeight w:val="3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D Stevens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77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61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138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J Riley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59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63</w:t>
            </w:r>
          </w:p>
        </w:tc>
      </w:tr>
      <w:tr w:rsidR="00F308BE" w:rsidRPr="00F308BE" w:rsidTr="00C40A1A">
        <w:trPr>
          <w:trHeight w:val="3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M Flude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112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18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130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R Sherman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58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63</w:t>
            </w:r>
          </w:p>
        </w:tc>
      </w:tr>
      <w:tr w:rsidR="00F308BE" w:rsidRPr="00F308BE" w:rsidTr="00C40A1A">
        <w:trPr>
          <w:trHeight w:val="3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S Baker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85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120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A Spivey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56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62</w:t>
            </w:r>
          </w:p>
        </w:tc>
      </w:tr>
      <w:tr w:rsidR="00F308BE" w:rsidRPr="00F308BE" w:rsidTr="00C40A1A">
        <w:trPr>
          <w:trHeight w:val="3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A Glover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71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31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102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B Ormsby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59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61</w:t>
            </w:r>
          </w:p>
        </w:tc>
      </w:tr>
      <w:tr w:rsidR="00F308BE" w:rsidRPr="00F308BE" w:rsidTr="00C40A1A">
        <w:trPr>
          <w:trHeight w:val="3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E Goulding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78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98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 xml:space="preserve"> J Davey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55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08BE" w:rsidRPr="00F308BE" w:rsidRDefault="00F308BE" w:rsidP="00F308B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F308BE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61</w:t>
            </w:r>
          </w:p>
        </w:tc>
      </w:tr>
    </w:tbl>
    <w:p w:rsidR="00C40A1A" w:rsidRPr="008F42B4" w:rsidRDefault="00FB2B03" w:rsidP="00C40A1A">
      <w:pPr>
        <w:pStyle w:val="RunningHead"/>
        <w:rPr>
          <w:color w:val="auto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>
                <wp:simplePos x="0" y="0"/>
                <wp:positionH relativeFrom="page">
                  <wp:posOffset>937260</wp:posOffset>
                </wp:positionH>
                <wp:positionV relativeFrom="page">
                  <wp:posOffset>878840</wp:posOffset>
                </wp:positionV>
                <wp:extent cx="4892040" cy="365760"/>
                <wp:effectExtent l="3810" t="2540" r="0" b="3175"/>
                <wp:wrapNone/>
                <wp:docPr id="9" name="RE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2040" cy="365760"/>
                        </a:xfrm>
                        <a:prstGeom prst="rect">
                          <a:avLst/>
                        </a:prstGeom>
                        <a:solidFill>
                          <a:srgbClr val="E1E1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6666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 12" o:spid="_x0000_s1026" style="position:absolute;margin-left:73.8pt;margin-top:69.2pt;width:385.2pt;height:28.8pt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" fillcolor="#e1e1d7" stroked="f" strokecolor="#663" strokeweight="0">
                <w10:wrap anchorx="page" anchory="page"/>
              </v:rect>
            </w:pict>
          </mc:Fallback>
        </mc:AlternateContent>
      </w:r>
      <w:r w:rsidR="00C40A1A" w:rsidRPr="008F42B4">
        <w:rPr>
          <w:color w:val="auto"/>
        </w:rPr>
        <w:t>Tav</w:t>
      </w:r>
      <w:r w:rsidR="00C40A1A">
        <w:rPr>
          <w:color w:val="auto"/>
        </w:rPr>
        <w:t>s’ Topics</w:t>
      </w:r>
    </w:p>
    <w:p w:rsidR="00C40A1A" w:rsidRDefault="00C40A1A" w:rsidP="00F308BE">
      <w:pPr>
        <w:pStyle w:val="Heading2"/>
        <w:spacing w:after="0"/>
        <w:jc w:val="center"/>
        <w:rPr>
          <w:noProof/>
        </w:rPr>
      </w:pPr>
    </w:p>
    <w:p w:rsidR="00363B68" w:rsidRDefault="00363B68" w:rsidP="00363B6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jc w:val="center"/>
        <w:rPr>
          <w:b/>
          <w:bCs/>
          <w:i/>
          <w:iCs/>
          <w:kern w:val="28"/>
          <w:sz w:val="28"/>
          <w:szCs w:val="28"/>
        </w:rPr>
      </w:pPr>
      <w:r w:rsidRPr="00020DEB">
        <w:rPr>
          <w:b/>
          <w:bCs/>
          <w:i/>
          <w:iCs/>
          <w:kern w:val="28"/>
          <w:sz w:val="28"/>
          <w:szCs w:val="28"/>
        </w:rPr>
        <w:t>Looking back…..over 4</w:t>
      </w:r>
      <w:r>
        <w:rPr>
          <w:b/>
          <w:bCs/>
          <w:i/>
          <w:iCs/>
          <w:kern w:val="28"/>
          <w:sz w:val="28"/>
          <w:szCs w:val="28"/>
        </w:rPr>
        <w:t>7</w:t>
      </w:r>
      <w:r w:rsidRPr="00020DEB">
        <w:rPr>
          <w:b/>
          <w:bCs/>
          <w:i/>
          <w:iCs/>
          <w:kern w:val="28"/>
          <w:sz w:val="28"/>
          <w:szCs w:val="28"/>
        </w:rPr>
        <w:t xml:space="preserve"> years of Taverners FC</w:t>
      </w:r>
    </w:p>
    <w:p w:rsidR="00136D25" w:rsidRDefault="00136D25" w:rsidP="00C01D19">
      <w:pPr>
        <w:pStyle w:val="Heading2"/>
        <w:spacing w:after="0"/>
        <w:jc w:val="center"/>
        <w:rPr>
          <w:noProof/>
        </w:rPr>
      </w:pPr>
    </w:p>
    <w:p w:rsidR="00363B68" w:rsidRDefault="00FB2B03" w:rsidP="00363B68">
      <w:pPr>
        <w:jc w:val="center"/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>
            <wp:extent cx="3590925" cy="3219450"/>
            <wp:effectExtent l="0" t="0" r="9525" b="0"/>
            <wp:docPr id="10" name="Picture 1" descr="http://tavernersfc.org.uk/images/barn_94_w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avernersfc.org.uk/images/barn_94_wi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B68" w:rsidRDefault="00363B68" w:rsidP="00363B68">
      <w:pPr>
        <w:jc w:val="center"/>
        <w:rPr>
          <w:noProof/>
          <w:lang w:val="en-GB" w:eastAsia="en-GB"/>
        </w:rPr>
      </w:pPr>
    </w:p>
    <w:p w:rsidR="00363B68" w:rsidRDefault="00363B68" w:rsidP="00363B68">
      <w:pPr>
        <w:jc w:val="center"/>
        <w:rPr>
          <w:noProof/>
          <w:lang w:val="en-GB" w:eastAsia="en-GB"/>
        </w:rPr>
      </w:pPr>
    </w:p>
    <w:p w:rsidR="00363B68" w:rsidRDefault="00363B68" w:rsidP="00363B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  <w:lang w:val="en-GB" w:eastAsia="en-GB"/>
        </w:rPr>
      </w:pPr>
      <w:r>
        <w:rPr>
          <w:noProof/>
          <w:lang w:val="en-GB" w:eastAsia="en-GB"/>
        </w:rPr>
        <w:t>It’s the Summer of 1994 and the Tavs celebrate retaining the Barnston (Essex) 5-a-side competition trophy.</w:t>
      </w:r>
    </w:p>
    <w:p w:rsidR="00363B68" w:rsidRDefault="00363B68" w:rsidP="00363B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  <w:lang w:val="en-GB" w:eastAsia="en-GB"/>
        </w:rPr>
      </w:pPr>
    </w:p>
    <w:p w:rsidR="00363B68" w:rsidRDefault="00363B68" w:rsidP="00363B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  <w:lang w:val="en-GB" w:eastAsia="en-GB"/>
        </w:rPr>
      </w:pPr>
      <w:r>
        <w:rPr>
          <w:noProof/>
          <w:lang w:val="en-GB" w:eastAsia="en-GB"/>
        </w:rPr>
        <w:t>Back row: Kevin Oxborrow, Ray Sherman, Andy Spivey, Paul Ryan &amp; Bob Bullamore</w:t>
      </w:r>
    </w:p>
    <w:p w:rsidR="00363B68" w:rsidRDefault="00363B68" w:rsidP="00363B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  <w:lang w:val="en-GB" w:eastAsia="en-GB"/>
        </w:rPr>
      </w:pPr>
    </w:p>
    <w:p w:rsidR="00363B68" w:rsidRDefault="00363B68" w:rsidP="00363B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lang w:val="en-GB" w:eastAsia="en-GB"/>
        </w:rPr>
        <w:t>Front: Mark ‘Bubble’ Smith, Mark Moore &amp; Duncan Southgate.</w:t>
      </w:r>
    </w:p>
    <w:p w:rsidR="004358E8" w:rsidRDefault="004358E8" w:rsidP="004358E8">
      <w:pPr>
        <w:jc w:val="both"/>
        <w:rPr>
          <w:sz w:val="22"/>
          <w:szCs w:val="22"/>
        </w:rPr>
      </w:pPr>
    </w:p>
    <w:p w:rsidR="006A66D0" w:rsidRDefault="006A66D0" w:rsidP="004358E8">
      <w:pPr>
        <w:jc w:val="both"/>
        <w:rPr>
          <w:sz w:val="22"/>
          <w:szCs w:val="22"/>
        </w:rPr>
      </w:pPr>
    </w:p>
    <w:p w:rsidR="006A66D0" w:rsidRDefault="006A66D0" w:rsidP="004358E8">
      <w:pPr>
        <w:jc w:val="both"/>
        <w:rPr>
          <w:sz w:val="22"/>
          <w:szCs w:val="22"/>
        </w:rPr>
      </w:pPr>
    </w:p>
    <w:p w:rsidR="006A66D0" w:rsidRDefault="006A66D0" w:rsidP="006A66D0">
      <w:pPr>
        <w:pStyle w:val="Heading2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30" w:color="auto"/>
        </w:pBdr>
        <w:spacing w:after="0"/>
        <w:jc w:val="center"/>
        <w:rPr>
          <w:noProof/>
        </w:rPr>
      </w:pPr>
      <w:r>
        <w:rPr>
          <w:noProof/>
        </w:rPr>
        <w:t>keeping in touch</w:t>
      </w:r>
    </w:p>
    <w:p w:rsidR="006A66D0" w:rsidRDefault="006A66D0" w:rsidP="006A66D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30" w:color="auto"/>
        </w:pBdr>
      </w:pPr>
    </w:p>
    <w:p w:rsidR="006A66D0" w:rsidRDefault="006A66D0" w:rsidP="006A66D0">
      <w:pPr>
        <w:pStyle w:val="BodyText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30" w:color="auto"/>
        </w:pBdr>
        <w:jc w:val="both"/>
        <w:rPr>
          <w:sz w:val="28"/>
          <w:szCs w:val="28"/>
        </w:rPr>
      </w:pPr>
      <w:r>
        <w:rPr>
          <w:sz w:val="28"/>
          <w:szCs w:val="28"/>
        </w:rPr>
        <w:t>This publication will be going to all current members together with our database of ex-players and supporters who we hope enjoy keeping in touch.</w:t>
      </w:r>
    </w:p>
    <w:p w:rsidR="006A66D0" w:rsidRDefault="006A66D0" w:rsidP="006A66D0">
      <w:pPr>
        <w:pStyle w:val="BodyText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30" w:color="auto"/>
        </w:pBdr>
        <w:jc w:val="both"/>
        <w:rPr>
          <w:sz w:val="28"/>
          <w:szCs w:val="28"/>
        </w:rPr>
      </w:pPr>
      <w:r>
        <w:rPr>
          <w:sz w:val="28"/>
          <w:szCs w:val="28"/>
        </w:rPr>
        <w:t>For complete up-to-the-minute detail – with photos and weekly updated stats and reports as well as features on ‘days gone by’ - do visit the Club’s website:</w:t>
      </w:r>
    </w:p>
    <w:p w:rsidR="006A66D0" w:rsidRDefault="006A66D0" w:rsidP="006A66D0">
      <w:pPr>
        <w:pStyle w:val="BodyText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30" w:color="auto"/>
        </w:pBdr>
        <w:jc w:val="center"/>
        <w:rPr>
          <w:sz w:val="28"/>
          <w:szCs w:val="28"/>
          <w:u w:val="single"/>
        </w:rPr>
      </w:pPr>
      <w:hyperlink r:id="rId17" w:history="1">
        <w:r w:rsidRPr="0045797F">
          <w:rPr>
            <w:rStyle w:val="Hyperlink"/>
            <w:sz w:val="28"/>
            <w:szCs w:val="28"/>
          </w:rPr>
          <w:t>www.tavernersfc.org.uk</w:t>
        </w:r>
      </w:hyperlink>
    </w:p>
    <w:p w:rsidR="006A66D0" w:rsidRDefault="006A66D0" w:rsidP="006A66D0">
      <w:pPr>
        <w:pStyle w:val="BodyText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30" w:color="auto"/>
        </w:pBdr>
        <w:jc w:val="center"/>
        <w:rPr>
          <w:sz w:val="28"/>
          <w:szCs w:val="28"/>
          <w:u w:val="single"/>
        </w:rPr>
      </w:pPr>
    </w:p>
    <w:p w:rsidR="006A66D0" w:rsidRPr="008F42B4" w:rsidRDefault="00FB2B03" w:rsidP="006A66D0">
      <w:pPr>
        <w:pStyle w:val="RunningHead"/>
        <w:rPr>
          <w:color w:val="auto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>
                <wp:simplePos x="0" y="0"/>
                <wp:positionH relativeFrom="page">
                  <wp:posOffset>937260</wp:posOffset>
                </wp:positionH>
                <wp:positionV relativeFrom="page">
                  <wp:posOffset>878840</wp:posOffset>
                </wp:positionV>
                <wp:extent cx="4892040" cy="365760"/>
                <wp:effectExtent l="3810" t="2540" r="0" b="3175"/>
                <wp:wrapNone/>
                <wp:docPr id="3" name="RE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2040" cy="365760"/>
                        </a:xfrm>
                        <a:prstGeom prst="rect">
                          <a:avLst/>
                        </a:prstGeom>
                        <a:solidFill>
                          <a:srgbClr val="E1E1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6666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 12" o:spid="_x0000_s1026" style="position:absolute;margin-left:73.8pt;margin-top:69.2pt;width:385.2pt;height:28.8pt;z-index:-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" fillcolor="#e1e1d7" stroked="f" strokecolor="#663" strokeweight="0">
                <w10:wrap anchorx="page" anchory="page"/>
              </v:rect>
            </w:pict>
          </mc:Fallback>
        </mc:AlternateContent>
      </w:r>
      <w:r w:rsidR="006A66D0" w:rsidRPr="008F42B4">
        <w:rPr>
          <w:color w:val="auto"/>
        </w:rPr>
        <w:t>Tav</w:t>
      </w:r>
      <w:r w:rsidR="006A66D0">
        <w:rPr>
          <w:color w:val="auto"/>
        </w:rPr>
        <w:t>s’ Topics</w:t>
      </w:r>
    </w:p>
    <w:p w:rsidR="006A66D0" w:rsidRDefault="006A66D0" w:rsidP="004358E8">
      <w:pPr>
        <w:jc w:val="both"/>
        <w:rPr>
          <w:sz w:val="22"/>
          <w:szCs w:val="22"/>
        </w:rPr>
      </w:pPr>
    </w:p>
    <w:p w:rsidR="006A66D0" w:rsidRDefault="00FB2B03" w:rsidP="004358E8">
      <w:pPr>
        <w:jc w:val="both"/>
        <w:rPr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1456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208280</wp:posOffset>
                </wp:positionV>
                <wp:extent cx="2103755" cy="2868930"/>
                <wp:effectExtent l="0" t="0" r="127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755" cy="286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66D0" w:rsidRDefault="000E73E0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E73E0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Daren reaches 600!</w:t>
                            </w:r>
                          </w:p>
                          <w:p w:rsidR="000E73E0" w:rsidRDefault="000E73E0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0E73E0" w:rsidRPr="00895700" w:rsidRDefault="000E73E0" w:rsidP="000E73E0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  <w:r w:rsidRPr="00895700">
                              <w:rPr>
                                <w:szCs w:val="24"/>
                              </w:rPr>
                              <w:t>We have seen one big milestone this season – Daren Stevens played his 600</w:t>
                            </w:r>
                            <w:r w:rsidRPr="00895700">
                              <w:rPr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895700">
                              <w:rPr>
                                <w:szCs w:val="24"/>
                              </w:rPr>
                              <w:t xml:space="preserve"> game for the Tavs and he is shown receiving a memento from Club Chairman Pat Elvin.</w:t>
                            </w:r>
                          </w:p>
                          <w:p w:rsidR="000E73E0" w:rsidRPr="00895700" w:rsidRDefault="000E73E0" w:rsidP="000E73E0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</w:p>
                          <w:p w:rsidR="000E73E0" w:rsidRPr="00895700" w:rsidRDefault="000E73E0" w:rsidP="000E73E0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  <w:r w:rsidRPr="00895700">
                              <w:rPr>
                                <w:szCs w:val="24"/>
                              </w:rPr>
                              <w:t>Daren is now third in Taverners FC’s all-time appearance list – behind Pat himself and Bevan Burgess.</w:t>
                            </w:r>
                          </w:p>
                          <w:p w:rsidR="000E73E0" w:rsidRPr="000E73E0" w:rsidRDefault="000E73E0" w:rsidP="000E73E0">
                            <w:pPr>
                              <w:jc w:val="both"/>
                              <w:rPr>
                                <w:b/>
                                <w:szCs w:val="24"/>
                              </w:rPr>
                            </w:pPr>
                          </w:p>
                          <w:p w:rsidR="000E73E0" w:rsidRPr="000E73E0" w:rsidRDefault="000E73E0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291.75pt;margin-top:16.4pt;width:165.65pt;height:225.9pt;z-index:251731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" stroked="f">
                <v:textbox>
                  <w:txbxContent>
                    <w:p w:rsidR="006A66D0" w:rsidRDefault="000E73E0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0E73E0">
                        <w:rPr>
                          <w:b/>
                          <w:color w:val="FF0000"/>
                          <w:sz w:val="32"/>
                          <w:szCs w:val="32"/>
                        </w:rPr>
                        <w:t>Daren reaches 600!</w:t>
                      </w:r>
                    </w:p>
                    <w:p w:rsidR="000E73E0" w:rsidRDefault="000E73E0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:rsidR="000E73E0" w:rsidRPr="00895700" w:rsidRDefault="000E73E0" w:rsidP="000E73E0">
                      <w:pPr>
                        <w:jc w:val="both"/>
                        <w:rPr>
                          <w:szCs w:val="24"/>
                        </w:rPr>
                      </w:pPr>
                      <w:r w:rsidRPr="00895700">
                        <w:rPr>
                          <w:szCs w:val="24"/>
                        </w:rPr>
                        <w:t>We have seen one big milestone this season – Daren Stevens played his 600</w:t>
                      </w:r>
                      <w:r w:rsidRPr="00895700">
                        <w:rPr>
                          <w:szCs w:val="24"/>
                          <w:vertAlign w:val="superscript"/>
                        </w:rPr>
                        <w:t>th</w:t>
                      </w:r>
                      <w:r w:rsidRPr="00895700">
                        <w:rPr>
                          <w:szCs w:val="24"/>
                        </w:rPr>
                        <w:t xml:space="preserve"> game for the Tavs and he is shown receiving a memento from Club Chairman Pat Elvin.</w:t>
                      </w:r>
                    </w:p>
                    <w:p w:rsidR="000E73E0" w:rsidRPr="00895700" w:rsidRDefault="000E73E0" w:rsidP="000E73E0">
                      <w:pPr>
                        <w:jc w:val="both"/>
                        <w:rPr>
                          <w:szCs w:val="24"/>
                        </w:rPr>
                      </w:pPr>
                    </w:p>
                    <w:p w:rsidR="000E73E0" w:rsidRPr="00895700" w:rsidRDefault="000E73E0" w:rsidP="000E73E0">
                      <w:pPr>
                        <w:jc w:val="both"/>
                        <w:rPr>
                          <w:szCs w:val="24"/>
                        </w:rPr>
                      </w:pPr>
                      <w:r w:rsidRPr="00895700">
                        <w:rPr>
                          <w:szCs w:val="24"/>
                        </w:rPr>
                        <w:t>Daren is now third in Taverners FC’s all-time appearance list – behind Pat himself and Bevan Burgess.</w:t>
                      </w:r>
                    </w:p>
                    <w:p w:rsidR="000E73E0" w:rsidRPr="000E73E0" w:rsidRDefault="000E73E0" w:rsidP="000E73E0">
                      <w:pPr>
                        <w:jc w:val="both"/>
                        <w:rPr>
                          <w:b/>
                          <w:szCs w:val="24"/>
                        </w:rPr>
                      </w:pPr>
                    </w:p>
                    <w:p w:rsidR="000E73E0" w:rsidRPr="000E73E0" w:rsidRDefault="000E73E0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A66D0" w:rsidRDefault="00FB2B03" w:rsidP="004358E8">
      <w:pPr>
        <w:jc w:val="both"/>
        <w:rPr>
          <w:sz w:val="22"/>
          <w:szCs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150495</wp:posOffset>
            </wp:positionV>
            <wp:extent cx="3648075" cy="2652395"/>
            <wp:effectExtent l="0" t="0" r="9525" b="0"/>
            <wp:wrapTight wrapText="bothSides">
              <wp:wrapPolygon edited="0">
                <wp:start x="0" y="0"/>
                <wp:lineTo x="0" y="21409"/>
                <wp:lineTo x="21544" y="21409"/>
                <wp:lineTo x="21544" y="0"/>
                <wp:lineTo x="0" y="0"/>
              </wp:wrapPolygon>
            </wp:wrapTight>
            <wp:docPr id="46" name="Picture 1" descr="http://tavernersfc.org.uk/images/daren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avernersfc.org.uk/images/daren6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7" t="15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B9D" w:rsidRDefault="00FB2B03" w:rsidP="004358E8">
      <w:pPr>
        <w:jc w:val="both"/>
        <w:rPr>
          <w:sz w:val="22"/>
          <w:szCs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column">
              <wp:posOffset>879475</wp:posOffset>
            </wp:positionH>
            <wp:positionV relativeFrom="paragraph">
              <wp:posOffset>1680210</wp:posOffset>
            </wp:positionV>
            <wp:extent cx="3514725" cy="3514725"/>
            <wp:effectExtent l="0" t="0" r="0" b="9525"/>
            <wp:wrapTight wrapText="bothSides">
              <wp:wrapPolygon edited="0">
                <wp:start x="9600" y="2341"/>
                <wp:lineTo x="3395" y="3746"/>
                <wp:lineTo x="1990" y="4098"/>
                <wp:lineTo x="1639" y="5268"/>
                <wp:lineTo x="1639" y="5854"/>
                <wp:lineTo x="1873" y="6790"/>
                <wp:lineTo x="2693" y="8195"/>
                <wp:lineTo x="2341" y="9132"/>
                <wp:lineTo x="1756" y="10068"/>
                <wp:lineTo x="1522" y="12527"/>
                <wp:lineTo x="1522" y="19434"/>
                <wp:lineTo x="820" y="20839"/>
                <wp:lineTo x="820" y="21541"/>
                <wp:lineTo x="1639" y="21541"/>
                <wp:lineTo x="5971" y="21307"/>
                <wp:lineTo x="13346" y="20137"/>
                <wp:lineTo x="13463" y="19434"/>
                <wp:lineTo x="20371" y="17678"/>
                <wp:lineTo x="20488" y="16859"/>
                <wp:lineTo x="19785" y="15571"/>
                <wp:lineTo x="15805" y="13815"/>
                <wp:lineTo x="16273" y="13815"/>
                <wp:lineTo x="20371" y="12176"/>
                <wp:lineTo x="20956" y="10537"/>
                <wp:lineTo x="21073" y="8898"/>
                <wp:lineTo x="18732" y="8546"/>
                <wp:lineTo x="9600" y="8195"/>
                <wp:lineTo x="10537" y="6322"/>
                <wp:lineTo x="11707" y="3044"/>
                <wp:lineTo x="11590" y="2341"/>
                <wp:lineTo x="9600" y="2341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3504" behindDoc="0" locked="0" layoutInCell="1" allowOverlap="1">
                <wp:simplePos x="0" y="0"/>
                <wp:positionH relativeFrom="column">
                  <wp:posOffset>-998855</wp:posOffset>
                </wp:positionH>
                <wp:positionV relativeFrom="paragraph">
                  <wp:posOffset>565150</wp:posOffset>
                </wp:positionV>
                <wp:extent cx="7343140" cy="1349375"/>
                <wp:effectExtent l="1270" t="3175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3140" cy="134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4EF7" w:rsidRDefault="00104EF7" w:rsidP="00104EF7">
                            <w:pPr>
                              <w:jc w:val="center"/>
                            </w:pPr>
                            <w:r>
                              <w:pict>
                                <v:shapetype id="_x0000_t138" coordsize="21600,21600" o:spt="138" adj="10800" path="m0@0l10800,,21600@0m,21600r10800,l21600,21600e">
                                  <v:formulas>
                                    <v:f eqn="val #0"/>
                                    <v:f eqn="prod #0 1 2"/>
                                    <v:f eqn="sum @1 10800 0"/>
                                    <v:f eqn="sum 21600 0 @1"/>
                                  </v:formulas>
                                  <v:path textpathok="t" o:connecttype="custom" o:connectlocs="10800,0;5400,@1;10800,21600;16200,@1" o:connectangles="270,180,90,0"/>
                                  <v:textpath on="t" fitshape="t"/>
                                  <v:handles>
                                    <v:h position="topLeft,#0" yrange="0,21600"/>
                                  </v:handles>
                                  <o:lock v:ext="edit" text="t" shapetype="t"/>
                                </v:shapetype>
                                <v:shape id="_x0000_i1028" type="#_x0000_t138" style="width:552.9pt;height:96.9pt" fillcolor="#ffc">
                                  <v:fill r:id="rId6" o:title="" color2="#f99" focus="100%" type="gradient"/>
                                  <v:stroke r:id="rId6" o:title=""/>
                                  <v:shadow color="#868686"/>
                                  <o:extrusion v:ext="view" backdepth="18pt" color="#06c" on="t" viewpoint="-34.72222mm" viewpointorigin="-.5" skewangle="-45" brightness="10000f" lightposition="0,-50000" lightlevel="44000f" lightposition2="0,50000" lightlevel2="24000f"/>
                                  <v:textpath style="font-family:&quot;Times New Roman&quot;;v-text-kern:t" trim="t" fitpath="t" string="A Happy New Year to all our readers!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-78.65pt;margin-top:44.5pt;width:578.2pt;height:106.25pt;z-index:25173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" stroked="f">
                <v:textbox style="mso-fit-shape-to-text:t">
                  <w:txbxContent>
                    <w:p w:rsidR="00104EF7" w:rsidRDefault="00104EF7" w:rsidP="00104EF7">
                      <w:pPr>
                        <w:jc w:val="center"/>
                      </w:pPr>
                      <w:r>
                        <w:pict>
                          <v:shape id="_x0000_i1028" type="#_x0000_t138" style="width:552.9pt;height:96.9pt" fillcolor="#ffc">
                            <v:fill r:id="rId6" o:title="" color2="#f99" focus="100%" type="gradient"/>
                            <v:stroke r:id="rId6" o:title=""/>
                            <v:shadow color="#868686"/>
                            <o:extrusion v:ext="view" backdepth="18pt" color="#06c" on="t" viewpoint="-34.72222mm" viewpointorigin="-.5" skewangle="-45" brightness="10000f" lightposition="0,-50000" lightlevel="44000f" lightposition2="0,50000" lightlevel2="24000f"/>
                            <v:textpath style="font-family:&quot;Times New Roman&quot;;v-text-kern:t" trim="t" fitpath="t" string="A Happy New Year to all our readers!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C0B9D">
      <w:pgSz w:w="11909" w:h="16834" w:code="9"/>
      <w:pgMar w:top="1440" w:right="1800" w:bottom="1440" w:left="180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altName w:val="Times New Roman"/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doNotHyphenateCaps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043"/>
    <w:rsid w:val="0001759C"/>
    <w:rsid w:val="000203CD"/>
    <w:rsid w:val="00020DEB"/>
    <w:rsid w:val="00026A37"/>
    <w:rsid w:val="000279EE"/>
    <w:rsid w:val="0003164C"/>
    <w:rsid w:val="00054769"/>
    <w:rsid w:val="00071389"/>
    <w:rsid w:val="000775C5"/>
    <w:rsid w:val="00080997"/>
    <w:rsid w:val="000B045B"/>
    <w:rsid w:val="000E1847"/>
    <w:rsid w:val="000E73E0"/>
    <w:rsid w:val="000F72D0"/>
    <w:rsid w:val="00104EF7"/>
    <w:rsid w:val="001050CE"/>
    <w:rsid w:val="00110A0D"/>
    <w:rsid w:val="00126738"/>
    <w:rsid w:val="00133777"/>
    <w:rsid w:val="00136D25"/>
    <w:rsid w:val="001725DE"/>
    <w:rsid w:val="001957BC"/>
    <w:rsid w:val="001B6421"/>
    <w:rsid w:val="001E47E6"/>
    <w:rsid w:val="002019F6"/>
    <w:rsid w:val="00202DE0"/>
    <w:rsid w:val="0024158A"/>
    <w:rsid w:val="00257302"/>
    <w:rsid w:val="002862D7"/>
    <w:rsid w:val="0029686C"/>
    <w:rsid w:val="002B6367"/>
    <w:rsid w:val="002B7AC5"/>
    <w:rsid w:val="002C49EF"/>
    <w:rsid w:val="002D03DC"/>
    <w:rsid w:val="002D4766"/>
    <w:rsid w:val="002E2E9D"/>
    <w:rsid w:val="002F2620"/>
    <w:rsid w:val="002F31FD"/>
    <w:rsid w:val="00315BCC"/>
    <w:rsid w:val="00316211"/>
    <w:rsid w:val="00320575"/>
    <w:rsid w:val="003359CA"/>
    <w:rsid w:val="0035115E"/>
    <w:rsid w:val="00363B68"/>
    <w:rsid w:val="00385570"/>
    <w:rsid w:val="003A77A4"/>
    <w:rsid w:val="003B2EE3"/>
    <w:rsid w:val="003C6E2C"/>
    <w:rsid w:val="003E0E56"/>
    <w:rsid w:val="003E19E4"/>
    <w:rsid w:val="00406E59"/>
    <w:rsid w:val="004358E8"/>
    <w:rsid w:val="00454824"/>
    <w:rsid w:val="0045797F"/>
    <w:rsid w:val="004615E6"/>
    <w:rsid w:val="004805D3"/>
    <w:rsid w:val="004A3318"/>
    <w:rsid w:val="004A49EE"/>
    <w:rsid w:val="004A694D"/>
    <w:rsid w:val="004A7EFE"/>
    <w:rsid w:val="004A7F72"/>
    <w:rsid w:val="004D2F3D"/>
    <w:rsid w:val="004D71FB"/>
    <w:rsid w:val="004E092F"/>
    <w:rsid w:val="00506CCA"/>
    <w:rsid w:val="005171C1"/>
    <w:rsid w:val="0052291B"/>
    <w:rsid w:val="005302E0"/>
    <w:rsid w:val="00543043"/>
    <w:rsid w:val="00550E17"/>
    <w:rsid w:val="00553EA0"/>
    <w:rsid w:val="005551D0"/>
    <w:rsid w:val="00560AB2"/>
    <w:rsid w:val="00593C6C"/>
    <w:rsid w:val="005A21AA"/>
    <w:rsid w:val="005B49D0"/>
    <w:rsid w:val="005B6018"/>
    <w:rsid w:val="005C31C7"/>
    <w:rsid w:val="006142D5"/>
    <w:rsid w:val="006319CF"/>
    <w:rsid w:val="0063389A"/>
    <w:rsid w:val="00685C14"/>
    <w:rsid w:val="00697942"/>
    <w:rsid w:val="006A66D0"/>
    <w:rsid w:val="006E2768"/>
    <w:rsid w:val="00713A35"/>
    <w:rsid w:val="00724B6A"/>
    <w:rsid w:val="00726B93"/>
    <w:rsid w:val="00735580"/>
    <w:rsid w:val="0074693E"/>
    <w:rsid w:val="00780B89"/>
    <w:rsid w:val="00786B12"/>
    <w:rsid w:val="007B291F"/>
    <w:rsid w:val="007D2F98"/>
    <w:rsid w:val="00832EA4"/>
    <w:rsid w:val="00837ACB"/>
    <w:rsid w:val="0085119C"/>
    <w:rsid w:val="00895700"/>
    <w:rsid w:val="008A7F24"/>
    <w:rsid w:val="008B74E4"/>
    <w:rsid w:val="008E78E0"/>
    <w:rsid w:val="008F11EE"/>
    <w:rsid w:val="008F42B4"/>
    <w:rsid w:val="008F7558"/>
    <w:rsid w:val="009267EC"/>
    <w:rsid w:val="00940AEE"/>
    <w:rsid w:val="00940FFD"/>
    <w:rsid w:val="00950617"/>
    <w:rsid w:val="00953255"/>
    <w:rsid w:val="00967265"/>
    <w:rsid w:val="009741ED"/>
    <w:rsid w:val="009803B4"/>
    <w:rsid w:val="00991930"/>
    <w:rsid w:val="009B706C"/>
    <w:rsid w:val="009C4ED5"/>
    <w:rsid w:val="009E1BFA"/>
    <w:rsid w:val="009F482C"/>
    <w:rsid w:val="009F7449"/>
    <w:rsid w:val="00A20C72"/>
    <w:rsid w:val="00A27FC6"/>
    <w:rsid w:val="00A31078"/>
    <w:rsid w:val="00A60203"/>
    <w:rsid w:val="00A710FD"/>
    <w:rsid w:val="00A84AB1"/>
    <w:rsid w:val="00AA08CD"/>
    <w:rsid w:val="00AC5790"/>
    <w:rsid w:val="00AD47C2"/>
    <w:rsid w:val="00AD4AE7"/>
    <w:rsid w:val="00B4092F"/>
    <w:rsid w:val="00B40AF7"/>
    <w:rsid w:val="00B46665"/>
    <w:rsid w:val="00B676B7"/>
    <w:rsid w:val="00B81EA3"/>
    <w:rsid w:val="00B92FCA"/>
    <w:rsid w:val="00BA5E76"/>
    <w:rsid w:val="00BB0402"/>
    <w:rsid w:val="00BB7F3F"/>
    <w:rsid w:val="00BC0B9D"/>
    <w:rsid w:val="00BE1326"/>
    <w:rsid w:val="00C01D19"/>
    <w:rsid w:val="00C22F61"/>
    <w:rsid w:val="00C26175"/>
    <w:rsid w:val="00C40A1A"/>
    <w:rsid w:val="00C53AAE"/>
    <w:rsid w:val="00C614ED"/>
    <w:rsid w:val="00C76A7F"/>
    <w:rsid w:val="00C8401C"/>
    <w:rsid w:val="00C91553"/>
    <w:rsid w:val="00C95428"/>
    <w:rsid w:val="00C95877"/>
    <w:rsid w:val="00CB0DCB"/>
    <w:rsid w:val="00CB3666"/>
    <w:rsid w:val="00CB59BF"/>
    <w:rsid w:val="00CD5295"/>
    <w:rsid w:val="00CE1472"/>
    <w:rsid w:val="00CE511A"/>
    <w:rsid w:val="00D25800"/>
    <w:rsid w:val="00D8738F"/>
    <w:rsid w:val="00DC7CB6"/>
    <w:rsid w:val="00E021EF"/>
    <w:rsid w:val="00E23C46"/>
    <w:rsid w:val="00E30A8D"/>
    <w:rsid w:val="00E354AA"/>
    <w:rsid w:val="00E60B92"/>
    <w:rsid w:val="00E850BC"/>
    <w:rsid w:val="00EB39B7"/>
    <w:rsid w:val="00EB784C"/>
    <w:rsid w:val="00EE1113"/>
    <w:rsid w:val="00F0343F"/>
    <w:rsid w:val="00F308BE"/>
    <w:rsid w:val="00F46D2C"/>
    <w:rsid w:val="00F50153"/>
    <w:rsid w:val="00F54A0B"/>
    <w:rsid w:val="00F642FD"/>
    <w:rsid w:val="00F71870"/>
    <w:rsid w:val="00F815DA"/>
    <w:rsid w:val="00F87744"/>
    <w:rsid w:val="00F94F1E"/>
    <w:rsid w:val="00FA51E4"/>
    <w:rsid w:val="00FA52DC"/>
    <w:rsid w:val="00FB2B03"/>
    <w:rsid w:val="00FF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"/>
        <w:lang w:val="en-GB" w:eastAsia="en-GB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Times New Roman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rFonts w:ascii="Impact" w:hAnsi="Impact"/>
      <w:color w:val="333300"/>
      <w:sz w:val="44"/>
    </w:rPr>
  </w:style>
  <w:style w:type="paragraph" w:styleId="Heading2">
    <w:name w:val="heading 2"/>
    <w:basedOn w:val="Heading1"/>
    <w:next w:val="Normal"/>
    <w:link w:val="Heading2Char"/>
    <w:uiPriority w:val="9"/>
    <w:qFormat/>
    <w:pPr>
      <w:spacing w:after="120" w:line="400" w:lineRule="exact"/>
      <w:outlineLvl w:val="1"/>
    </w:pPr>
    <w:rPr>
      <w:sz w:val="36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spacing w:before="240" w:after="60"/>
      <w:outlineLvl w:val="2"/>
    </w:pPr>
    <w:rPr>
      <w:rFonts w:ascii="Helvetica" w:hAnsi="Helvetica"/>
      <w:b/>
      <w:sz w:val="26"/>
    </w:rPr>
  </w:style>
  <w:style w:type="paragraph" w:styleId="Heading4">
    <w:name w:val="heading 4"/>
    <w:basedOn w:val="Heading1"/>
    <w:next w:val="Normal"/>
    <w:link w:val="Heading4Char"/>
    <w:uiPriority w:val="9"/>
    <w:qFormat/>
    <w:pPr>
      <w:outlineLvl w:val="3"/>
    </w:pPr>
    <w:rPr>
      <w:i/>
      <w:sz w:val="24"/>
    </w:rPr>
  </w:style>
  <w:style w:type="paragraph" w:styleId="Heading5">
    <w:name w:val="heading 5"/>
    <w:basedOn w:val="Heading1"/>
    <w:next w:val="Normal"/>
    <w:link w:val="Heading5Char"/>
    <w:uiPriority w:val="9"/>
    <w:qFormat/>
    <w:pPr>
      <w:outlineLvl w:val="4"/>
    </w:pPr>
    <w:rPr>
      <w:sz w:val="28"/>
    </w:rPr>
  </w:style>
  <w:style w:type="paragraph" w:styleId="Heading6">
    <w:name w:val="heading 6"/>
    <w:basedOn w:val="Normal"/>
    <w:next w:val="Normal"/>
    <w:link w:val="Heading6Char"/>
    <w:uiPriority w:val="9"/>
    <w:qFormat/>
    <w:pPr>
      <w:spacing w:before="240" w:after="60"/>
      <w:outlineLvl w:val="5"/>
    </w:pPr>
    <w:rPr>
      <w:rFonts w:ascii="Times" w:hAnsi="Times"/>
      <w:b/>
      <w:sz w:val="22"/>
    </w:rPr>
  </w:style>
  <w:style w:type="paragraph" w:styleId="Heading9">
    <w:name w:val="heading 9"/>
    <w:basedOn w:val="Normal"/>
    <w:next w:val="Normal"/>
    <w:link w:val="Heading9Char"/>
    <w:uiPriority w:val="9"/>
    <w:qFormat/>
    <w:pPr>
      <w:keepNext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="Cambria" w:hAnsi="Cambria" w:cs="Times New Roman"/>
      <w:b/>
      <w:kern w:val="32"/>
      <w:sz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="Cambria" w:hAnsi="Cambria" w:cs="Times New Roman"/>
      <w:b/>
      <w:i/>
      <w:sz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="Cambria" w:hAnsi="Cambria" w:cs="Times New Roman"/>
      <w:b/>
      <w:sz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ascii="Calibri" w:hAnsi="Calibri" w:cs="Times New Roman"/>
      <w:b/>
      <w:sz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ascii="Calibri" w:hAnsi="Calibri" w:cs="Times New Roman"/>
      <w:b/>
      <w:i/>
      <w:sz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Pr>
      <w:rFonts w:ascii="Calibri" w:hAnsi="Calibri" w:cs="Times New Roman"/>
      <w:b/>
      <w:sz w:val="22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Pr>
      <w:rFonts w:ascii="Cambria" w:hAnsi="Cambria" w:cs="Times New Roman"/>
      <w:sz w:val="22"/>
      <w:lang w:val="en-US" w:eastAsia="en-US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  <w:rPr>
      <w:rFonts w:ascii="Times New Roman" w:hAnsi="Times New Roman"/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Times New Roman"/>
      <w:sz w:val="24"/>
      <w:lang w:val="en-US" w:eastAsia="en-US"/>
    </w:rPr>
  </w:style>
  <w:style w:type="paragraph" w:styleId="BodyText">
    <w:name w:val="Body Text"/>
    <w:basedOn w:val="Normal"/>
    <w:link w:val="BodyTextChar"/>
    <w:uiPriority w:val="99"/>
    <w:semiHidden/>
    <w:pPr>
      <w:spacing w:after="120" w:line="240" w:lineRule="atLeast"/>
    </w:pPr>
    <w:rPr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hAnsi="Arial" w:cs="Times New Roman"/>
      <w:sz w:val="24"/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semiHidden/>
    <w:pPr>
      <w:tabs>
        <w:tab w:val="left" w:pos="180"/>
      </w:tabs>
      <w:spacing w:line="220" w:lineRule="atLeast"/>
      <w:ind w:left="187" w:hanging="187"/>
    </w:pPr>
    <w:rPr>
      <w:sz w:val="1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ascii="Arial" w:hAnsi="Arial" w:cs="Times New Roman"/>
      <w:sz w:val="24"/>
      <w:lang w:val="en-US" w:eastAsia="en-US"/>
    </w:rPr>
  </w:style>
  <w:style w:type="paragraph" w:customStyle="1" w:styleId="CaptionText">
    <w:name w:val="Caption Text"/>
    <w:basedOn w:val="Normal"/>
    <w:pPr>
      <w:spacing w:line="220" w:lineRule="atLeast"/>
      <w:jc w:val="center"/>
    </w:pPr>
    <w:rPr>
      <w:color w:val="333300"/>
      <w:sz w:val="18"/>
    </w:rPr>
  </w:style>
  <w:style w:type="paragraph" w:customStyle="1" w:styleId="QuoteText">
    <w:name w:val="Quote Text"/>
    <w:basedOn w:val="CaptionText"/>
    <w:pPr>
      <w:spacing w:line="280" w:lineRule="atLeast"/>
      <w:jc w:val="right"/>
    </w:pPr>
    <w:rPr>
      <w:i/>
      <w:sz w:val="20"/>
    </w:rPr>
  </w:style>
  <w:style w:type="paragraph" w:customStyle="1" w:styleId="Masthead">
    <w:name w:val="Masthead"/>
    <w:basedOn w:val="Heading1"/>
    <w:rPr>
      <w:sz w:val="96"/>
    </w:rPr>
  </w:style>
  <w:style w:type="paragraph" w:customStyle="1" w:styleId="RunningHead">
    <w:name w:val="Running Head"/>
    <w:basedOn w:val="Heading1"/>
    <w:rPr>
      <w:color w:val="FFFFFF"/>
      <w:sz w:val="36"/>
    </w:rPr>
  </w:style>
  <w:style w:type="character" w:styleId="Hyperlink">
    <w:name w:val="Hyperlink"/>
    <w:basedOn w:val="DefaultParagraphFont"/>
    <w:uiPriority w:val="99"/>
    <w:semiHidden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Pr>
      <w:rFonts w:cs="Times New Roman"/>
      <w:color w:val="800080"/>
      <w:u w:val="single"/>
    </w:rPr>
  </w:style>
  <w:style w:type="paragraph" w:styleId="BodyText2">
    <w:name w:val="Body Text 2"/>
    <w:basedOn w:val="Normal"/>
    <w:link w:val="BodyText2Char"/>
    <w:uiPriority w:val="99"/>
    <w:semiHidden/>
    <w:pPr>
      <w:jc w:val="center"/>
    </w:pPr>
    <w:rPr>
      <w:b/>
      <w:caps/>
      <w:color w:val="00000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Arial" w:hAnsi="Arial" w:cs="Times New Roman"/>
      <w:sz w:val="24"/>
      <w:lang w:val="en-US" w:eastAsia="en-US"/>
    </w:rPr>
  </w:style>
  <w:style w:type="table" w:styleId="TableGrid">
    <w:name w:val="Table Grid"/>
    <w:basedOn w:val="TableNormal"/>
    <w:uiPriority w:val="59"/>
    <w:rsid w:val="002573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alendar3">
    <w:name w:val="Calendar 3"/>
    <w:basedOn w:val="TableNormal"/>
    <w:uiPriority w:val="99"/>
    <w:qFormat/>
    <w:rsid w:val="009F7449"/>
    <w:pPr>
      <w:jc w:val="right"/>
    </w:pPr>
    <w:rPr>
      <w:rFonts w:ascii="Cambria" w:hAnsi="Cambria" w:cs="Times New Roman"/>
      <w:color w:val="7F7F7F"/>
      <w:sz w:val="22"/>
      <w:szCs w:val="22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right"/>
      </w:pPr>
      <w:rPr>
        <w:rFonts w:cs="Times New Roman"/>
        <w:color w:val="365F91"/>
        <w:sz w:val="44"/>
        <w:szCs w:val="44"/>
      </w:rPr>
    </w:tblStylePr>
    <w:tblStylePr w:type="firstCol">
      <w:rPr>
        <w:rFonts w:cs="Times New Roman"/>
        <w:color w:val="365F91"/>
      </w:rPr>
    </w:tblStylePr>
    <w:tblStylePr w:type="lastCol">
      <w:rPr>
        <w:rFonts w:cs="Times New Roman"/>
        <w:color w:val="365F91"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615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615E6"/>
    <w:rPr>
      <w:rFonts w:ascii="Tahoma" w:hAnsi="Tahoma" w:cs="Times New Roman"/>
      <w:sz w:val="16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C01D19"/>
    <w:pPr>
      <w:spacing w:before="100" w:beforeAutospacing="1" w:after="100" w:afterAutospacing="1"/>
    </w:pPr>
    <w:rPr>
      <w:rFonts w:ascii="Times New Roman" w:hAnsi="Times New Roman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"/>
        <w:lang w:val="en-GB" w:eastAsia="en-GB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Times New Roman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rFonts w:ascii="Impact" w:hAnsi="Impact"/>
      <w:color w:val="333300"/>
      <w:sz w:val="44"/>
    </w:rPr>
  </w:style>
  <w:style w:type="paragraph" w:styleId="Heading2">
    <w:name w:val="heading 2"/>
    <w:basedOn w:val="Heading1"/>
    <w:next w:val="Normal"/>
    <w:link w:val="Heading2Char"/>
    <w:uiPriority w:val="9"/>
    <w:qFormat/>
    <w:pPr>
      <w:spacing w:after="120" w:line="400" w:lineRule="exact"/>
      <w:outlineLvl w:val="1"/>
    </w:pPr>
    <w:rPr>
      <w:sz w:val="36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spacing w:before="240" w:after="60"/>
      <w:outlineLvl w:val="2"/>
    </w:pPr>
    <w:rPr>
      <w:rFonts w:ascii="Helvetica" w:hAnsi="Helvetica"/>
      <w:b/>
      <w:sz w:val="26"/>
    </w:rPr>
  </w:style>
  <w:style w:type="paragraph" w:styleId="Heading4">
    <w:name w:val="heading 4"/>
    <w:basedOn w:val="Heading1"/>
    <w:next w:val="Normal"/>
    <w:link w:val="Heading4Char"/>
    <w:uiPriority w:val="9"/>
    <w:qFormat/>
    <w:pPr>
      <w:outlineLvl w:val="3"/>
    </w:pPr>
    <w:rPr>
      <w:i/>
      <w:sz w:val="24"/>
    </w:rPr>
  </w:style>
  <w:style w:type="paragraph" w:styleId="Heading5">
    <w:name w:val="heading 5"/>
    <w:basedOn w:val="Heading1"/>
    <w:next w:val="Normal"/>
    <w:link w:val="Heading5Char"/>
    <w:uiPriority w:val="9"/>
    <w:qFormat/>
    <w:pPr>
      <w:outlineLvl w:val="4"/>
    </w:pPr>
    <w:rPr>
      <w:sz w:val="28"/>
    </w:rPr>
  </w:style>
  <w:style w:type="paragraph" w:styleId="Heading6">
    <w:name w:val="heading 6"/>
    <w:basedOn w:val="Normal"/>
    <w:next w:val="Normal"/>
    <w:link w:val="Heading6Char"/>
    <w:uiPriority w:val="9"/>
    <w:qFormat/>
    <w:pPr>
      <w:spacing w:before="240" w:after="60"/>
      <w:outlineLvl w:val="5"/>
    </w:pPr>
    <w:rPr>
      <w:rFonts w:ascii="Times" w:hAnsi="Times"/>
      <w:b/>
      <w:sz w:val="22"/>
    </w:rPr>
  </w:style>
  <w:style w:type="paragraph" w:styleId="Heading9">
    <w:name w:val="heading 9"/>
    <w:basedOn w:val="Normal"/>
    <w:next w:val="Normal"/>
    <w:link w:val="Heading9Char"/>
    <w:uiPriority w:val="9"/>
    <w:qFormat/>
    <w:pPr>
      <w:keepNext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="Cambria" w:hAnsi="Cambria" w:cs="Times New Roman"/>
      <w:b/>
      <w:kern w:val="32"/>
      <w:sz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="Cambria" w:hAnsi="Cambria" w:cs="Times New Roman"/>
      <w:b/>
      <w:i/>
      <w:sz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="Cambria" w:hAnsi="Cambria" w:cs="Times New Roman"/>
      <w:b/>
      <w:sz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ascii="Calibri" w:hAnsi="Calibri" w:cs="Times New Roman"/>
      <w:b/>
      <w:sz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ascii="Calibri" w:hAnsi="Calibri" w:cs="Times New Roman"/>
      <w:b/>
      <w:i/>
      <w:sz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Pr>
      <w:rFonts w:ascii="Calibri" w:hAnsi="Calibri" w:cs="Times New Roman"/>
      <w:b/>
      <w:sz w:val="22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Pr>
      <w:rFonts w:ascii="Cambria" w:hAnsi="Cambria" w:cs="Times New Roman"/>
      <w:sz w:val="22"/>
      <w:lang w:val="en-US" w:eastAsia="en-US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  <w:rPr>
      <w:rFonts w:ascii="Times New Roman" w:hAnsi="Times New Roman"/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Times New Roman"/>
      <w:sz w:val="24"/>
      <w:lang w:val="en-US" w:eastAsia="en-US"/>
    </w:rPr>
  </w:style>
  <w:style w:type="paragraph" w:styleId="BodyText">
    <w:name w:val="Body Text"/>
    <w:basedOn w:val="Normal"/>
    <w:link w:val="BodyTextChar"/>
    <w:uiPriority w:val="99"/>
    <w:semiHidden/>
    <w:pPr>
      <w:spacing w:after="120" w:line="240" w:lineRule="atLeast"/>
    </w:pPr>
    <w:rPr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hAnsi="Arial" w:cs="Times New Roman"/>
      <w:sz w:val="24"/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semiHidden/>
    <w:pPr>
      <w:tabs>
        <w:tab w:val="left" w:pos="180"/>
      </w:tabs>
      <w:spacing w:line="220" w:lineRule="atLeast"/>
      <w:ind w:left="187" w:hanging="187"/>
    </w:pPr>
    <w:rPr>
      <w:sz w:val="1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ascii="Arial" w:hAnsi="Arial" w:cs="Times New Roman"/>
      <w:sz w:val="24"/>
      <w:lang w:val="en-US" w:eastAsia="en-US"/>
    </w:rPr>
  </w:style>
  <w:style w:type="paragraph" w:customStyle="1" w:styleId="CaptionText">
    <w:name w:val="Caption Text"/>
    <w:basedOn w:val="Normal"/>
    <w:pPr>
      <w:spacing w:line="220" w:lineRule="atLeast"/>
      <w:jc w:val="center"/>
    </w:pPr>
    <w:rPr>
      <w:color w:val="333300"/>
      <w:sz w:val="18"/>
    </w:rPr>
  </w:style>
  <w:style w:type="paragraph" w:customStyle="1" w:styleId="QuoteText">
    <w:name w:val="Quote Text"/>
    <w:basedOn w:val="CaptionText"/>
    <w:pPr>
      <w:spacing w:line="280" w:lineRule="atLeast"/>
      <w:jc w:val="right"/>
    </w:pPr>
    <w:rPr>
      <w:i/>
      <w:sz w:val="20"/>
    </w:rPr>
  </w:style>
  <w:style w:type="paragraph" w:customStyle="1" w:styleId="Masthead">
    <w:name w:val="Masthead"/>
    <w:basedOn w:val="Heading1"/>
    <w:rPr>
      <w:sz w:val="96"/>
    </w:rPr>
  </w:style>
  <w:style w:type="paragraph" w:customStyle="1" w:styleId="RunningHead">
    <w:name w:val="Running Head"/>
    <w:basedOn w:val="Heading1"/>
    <w:rPr>
      <w:color w:val="FFFFFF"/>
      <w:sz w:val="36"/>
    </w:rPr>
  </w:style>
  <w:style w:type="character" w:styleId="Hyperlink">
    <w:name w:val="Hyperlink"/>
    <w:basedOn w:val="DefaultParagraphFont"/>
    <w:uiPriority w:val="99"/>
    <w:semiHidden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Pr>
      <w:rFonts w:cs="Times New Roman"/>
      <w:color w:val="800080"/>
      <w:u w:val="single"/>
    </w:rPr>
  </w:style>
  <w:style w:type="paragraph" w:styleId="BodyText2">
    <w:name w:val="Body Text 2"/>
    <w:basedOn w:val="Normal"/>
    <w:link w:val="BodyText2Char"/>
    <w:uiPriority w:val="99"/>
    <w:semiHidden/>
    <w:pPr>
      <w:jc w:val="center"/>
    </w:pPr>
    <w:rPr>
      <w:b/>
      <w:caps/>
      <w:color w:val="00000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Arial" w:hAnsi="Arial" w:cs="Times New Roman"/>
      <w:sz w:val="24"/>
      <w:lang w:val="en-US" w:eastAsia="en-US"/>
    </w:rPr>
  </w:style>
  <w:style w:type="table" w:styleId="TableGrid">
    <w:name w:val="Table Grid"/>
    <w:basedOn w:val="TableNormal"/>
    <w:uiPriority w:val="59"/>
    <w:rsid w:val="002573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alendar3">
    <w:name w:val="Calendar 3"/>
    <w:basedOn w:val="TableNormal"/>
    <w:uiPriority w:val="99"/>
    <w:qFormat/>
    <w:rsid w:val="009F7449"/>
    <w:pPr>
      <w:jc w:val="right"/>
    </w:pPr>
    <w:rPr>
      <w:rFonts w:ascii="Cambria" w:hAnsi="Cambria" w:cs="Times New Roman"/>
      <w:color w:val="7F7F7F"/>
      <w:sz w:val="22"/>
      <w:szCs w:val="22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right"/>
      </w:pPr>
      <w:rPr>
        <w:rFonts w:cs="Times New Roman"/>
        <w:color w:val="365F91"/>
        <w:sz w:val="44"/>
        <w:szCs w:val="44"/>
      </w:rPr>
    </w:tblStylePr>
    <w:tblStylePr w:type="firstCol">
      <w:rPr>
        <w:rFonts w:cs="Times New Roman"/>
        <w:color w:val="365F91"/>
      </w:rPr>
    </w:tblStylePr>
    <w:tblStylePr w:type="lastCol">
      <w:rPr>
        <w:rFonts w:cs="Times New Roman"/>
        <w:color w:val="365F91"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615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615E6"/>
    <w:rPr>
      <w:rFonts w:ascii="Tahoma" w:hAnsi="Tahoma" w:cs="Times New Roman"/>
      <w:sz w:val="16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C01D19"/>
    <w:pPr>
      <w:spacing w:before="100" w:beforeAutospacing="1" w:after="100" w:afterAutospacing="1"/>
    </w:pPr>
    <w:rPr>
      <w:rFonts w:ascii="Times New Roman" w:hAnsi="Times New Roman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70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tavernersfc.org.uk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http://tavernersfc.org.uk/images/jules200.jpg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b\AppData\Roaming\Microsoft\Templates\Newsletter%20template%20with%20Simple%20them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2F88C2-5A42-47DB-B548-656F9FE2B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template with Simple theme</Template>
  <TotalTime>0</TotalTime>
  <Pages>6</Pages>
  <Words>1008</Words>
  <Characters>5750</Characters>
  <Application>Microsoft Office Word</Application>
  <DocSecurity>0</DocSecurity>
  <Lines>47</Lines>
  <Paragraphs>13</Paragraphs>
  <ScaleCrop>false</ScaleCrop>
  <Company>Microsoft Corporation</Company>
  <LinksUpToDate>false</LinksUpToDate>
  <CharactersWithSpaces>6745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 Bullamore</dc:creator>
  <cp:lastModifiedBy>802284813</cp:lastModifiedBy>
  <cp:revision>2</cp:revision>
  <cp:lastPrinted>2012-12-18T20:44:00Z</cp:lastPrinted>
  <dcterms:created xsi:type="dcterms:W3CDTF">2014-01-06T15:23:00Z</dcterms:created>
  <dcterms:modified xsi:type="dcterms:W3CDTF">2014-01-06T15:23:00Z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TC010482061033</vt:lpwstr>
  </property>
</Properties>
</file>